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Spec="center" w:tblpY="-1415"/>
        <w:tblW w:w="103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48"/>
      </w:tblGrid>
      <w:tr w:rsidR="00311028" w14:paraId="3829E84B" w14:textId="77777777" w:rsidTr="006F0575">
        <w:tblPrEx>
          <w:tblCellMar>
            <w:top w:w="0" w:type="dxa"/>
            <w:bottom w:w="0" w:type="dxa"/>
          </w:tblCellMar>
        </w:tblPrEx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11DC9" w14:textId="77777777" w:rsidR="00311028" w:rsidRDefault="00311028" w:rsidP="006F0575">
            <w:pPr>
              <w:spacing w:after="0" w:line="240" w:lineRule="auto"/>
            </w:pPr>
          </w:p>
          <w:p w14:paraId="416069BB" w14:textId="77777777" w:rsidR="00311028" w:rsidRDefault="00331FB2" w:rsidP="006F0575">
            <w:pPr>
              <w:spacing w:after="0" w:line="240" w:lineRule="auto"/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5FE85B3" wp14:editId="005C060A">
                  <wp:simplePos x="0" y="0"/>
                  <wp:positionH relativeFrom="column">
                    <wp:posOffset>4535139</wp:posOffset>
                  </wp:positionH>
                  <wp:positionV relativeFrom="paragraph">
                    <wp:posOffset>231820</wp:posOffset>
                  </wp:positionV>
                  <wp:extent cx="2648587" cy="1987548"/>
                  <wp:effectExtent l="6670" t="12380" r="6032" b="6033"/>
                  <wp:wrapSquare wrapText="bothSides"/>
                  <wp:docPr id="1" name="Bild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2648587" cy="198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Tur dager </w:t>
            </w:r>
          </w:p>
          <w:p w14:paraId="2AC5103D" w14:textId="77777777" w:rsidR="00311028" w:rsidRDefault="00311028" w:rsidP="006F0575">
            <w:pPr>
              <w:spacing w:after="0" w:line="240" w:lineRule="auto"/>
            </w:pPr>
          </w:p>
          <w:p w14:paraId="650CBDD0" w14:textId="77777777" w:rsidR="00311028" w:rsidRDefault="00331FB2" w:rsidP="006F0575">
            <w:pPr>
              <w:spacing w:after="0" w:line="240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 xml:space="preserve">Hundvåg parken </w:t>
            </w:r>
          </w:p>
          <w:p w14:paraId="34DAC39B" w14:textId="77777777" w:rsidR="00311028" w:rsidRDefault="00331FB2" w:rsidP="006F0575">
            <w:pPr>
              <w:spacing w:after="0" w:line="240" w:lineRule="auto"/>
            </w:pPr>
            <w:r>
              <w:t xml:space="preserve">På mandag gikk vi til Hundvåg parken. Fram til lunsj var fri lek, klatring og Zipline. Etter lunsj delte vi oss i grupper. Skoleklubben skulle ha Mikkel Rev aktiviteten. </w:t>
            </w:r>
          </w:p>
          <w:p w14:paraId="478EF27E" w14:textId="77777777" w:rsidR="00311028" w:rsidRDefault="00331FB2" w:rsidP="006F0575">
            <w:pPr>
              <w:spacing w:after="0" w:line="240" w:lineRule="auto"/>
            </w:pPr>
            <w:r>
              <w:t xml:space="preserve">Målet: barna rettet </w:t>
            </w:r>
            <w:r>
              <w:t xml:space="preserve">oppmerksomheten mot enkelte ord i sangen. I tillegg måtte de bruke oppmerksomhet og impulshemming for å kunne vise fram riktige illustrasjon til de aktuelle ordene. Det ble mye latter og glede. </w:t>
            </w:r>
          </w:p>
          <w:p w14:paraId="51F995CD" w14:textId="77777777" w:rsidR="00311028" w:rsidRDefault="00311028" w:rsidP="006F0575">
            <w:pPr>
              <w:spacing w:after="0" w:line="240" w:lineRule="auto"/>
            </w:pPr>
          </w:p>
          <w:p w14:paraId="6EF4C4FE" w14:textId="77777777" w:rsidR="00311028" w:rsidRDefault="00331FB2" w:rsidP="006F057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5605139" wp14:editId="3B18DC43">
                  <wp:simplePos x="0" y="0"/>
                  <wp:positionH relativeFrom="column">
                    <wp:posOffset>132716</wp:posOffset>
                  </wp:positionH>
                  <wp:positionV relativeFrom="paragraph">
                    <wp:posOffset>137790</wp:posOffset>
                  </wp:positionV>
                  <wp:extent cx="3339461" cy="1961516"/>
                  <wp:effectExtent l="0" t="0" r="0" b="634"/>
                  <wp:wrapSquare wrapText="bothSides"/>
                  <wp:docPr id="2" name="Bild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61" cy="196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363737" w14:textId="77777777" w:rsidR="00311028" w:rsidRDefault="00311028" w:rsidP="006F0575">
            <w:pPr>
              <w:spacing w:after="0" w:line="240" w:lineRule="auto"/>
            </w:pPr>
          </w:p>
          <w:p w14:paraId="1DF10509" w14:textId="77777777" w:rsidR="00311028" w:rsidRDefault="00311028" w:rsidP="006F0575">
            <w:pPr>
              <w:spacing w:after="0" w:line="240" w:lineRule="auto"/>
            </w:pPr>
          </w:p>
          <w:p w14:paraId="425AEBC2" w14:textId="77777777" w:rsidR="00311028" w:rsidRDefault="00331FB2" w:rsidP="006F057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C6D56D" wp14:editId="3DF67D55">
                  <wp:simplePos x="0" y="0"/>
                  <wp:positionH relativeFrom="column">
                    <wp:posOffset>4908352</wp:posOffset>
                  </wp:positionH>
                  <wp:positionV relativeFrom="paragraph">
                    <wp:posOffset>569204</wp:posOffset>
                  </wp:positionV>
                  <wp:extent cx="2035170" cy="2249808"/>
                  <wp:effectExtent l="0" t="0" r="3180" b="0"/>
                  <wp:wrapSquare wrapText="bothSides"/>
                  <wp:docPr id="3" name="Bild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t="-758" r="31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0" cy="224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Vi fant blåbær busker i en liten skog ved Hundvåg parke</w:t>
            </w:r>
            <w:r>
              <w:t xml:space="preserve">n. </w:t>
            </w:r>
          </w:p>
          <w:p w14:paraId="351341E0" w14:textId="77777777" w:rsidR="00311028" w:rsidRDefault="00311028" w:rsidP="006F0575">
            <w:pPr>
              <w:spacing w:after="0" w:line="240" w:lineRule="auto"/>
            </w:pPr>
          </w:p>
          <w:p w14:paraId="3ED30465" w14:textId="77777777" w:rsidR="00311028" w:rsidRDefault="00311028" w:rsidP="006F0575">
            <w:pPr>
              <w:spacing w:after="0" w:line="240" w:lineRule="auto"/>
            </w:pPr>
          </w:p>
          <w:p w14:paraId="405C5E40" w14:textId="77777777" w:rsidR="00311028" w:rsidRDefault="00311028" w:rsidP="006F0575">
            <w:pPr>
              <w:spacing w:after="0" w:line="240" w:lineRule="auto"/>
            </w:pPr>
          </w:p>
          <w:p w14:paraId="329882A2" w14:textId="77777777" w:rsidR="00311028" w:rsidRDefault="00331FB2" w:rsidP="006F057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432EB57" wp14:editId="207B2AB2">
                  <wp:simplePos x="0" y="0"/>
                  <wp:positionH relativeFrom="column">
                    <wp:posOffset>4044981</wp:posOffset>
                  </wp:positionH>
                  <wp:positionV relativeFrom="paragraph">
                    <wp:posOffset>56515</wp:posOffset>
                  </wp:positionV>
                  <wp:extent cx="1102364" cy="826773"/>
                  <wp:effectExtent l="4445" t="14605" r="6982" b="6981"/>
                  <wp:wrapSquare wrapText="bothSides"/>
                  <wp:docPr id="4" name="Bild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102364" cy="82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D86256" w14:textId="77777777" w:rsidR="00311028" w:rsidRDefault="00311028" w:rsidP="006F0575">
            <w:pPr>
              <w:spacing w:after="0" w:line="240" w:lineRule="auto"/>
            </w:pPr>
          </w:p>
          <w:p w14:paraId="4B413CC8" w14:textId="77777777" w:rsidR="00311028" w:rsidRDefault="00311028" w:rsidP="006F0575">
            <w:pPr>
              <w:spacing w:after="0" w:line="240" w:lineRule="auto"/>
            </w:pPr>
          </w:p>
          <w:p w14:paraId="20C59FB2" w14:textId="77777777" w:rsidR="00311028" w:rsidRDefault="00311028" w:rsidP="006F0575">
            <w:pPr>
              <w:spacing w:after="0" w:line="240" w:lineRule="auto"/>
            </w:pPr>
          </w:p>
          <w:p w14:paraId="588C3DBD" w14:textId="77777777" w:rsidR="00311028" w:rsidRDefault="00311028" w:rsidP="006F0575">
            <w:pPr>
              <w:spacing w:after="0" w:line="240" w:lineRule="auto"/>
            </w:pPr>
          </w:p>
          <w:p w14:paraId="17295FD8" w14:textId="77777777" w:rsidR="00311028" w:rsidRDefault="00331FB2" w:rsidP="006F0575">
            <w:pPr>
              <w:spacing w:after="0" w:line="240" w:lineRule="auto"/>
            </w:pPr>
            <w:r>
              <w:t xml:space="preserve">Reveklubben hadde språk og konsentrasjons lek og aktivitet. Gjenkjenne bilder og gjenstander. Målet: tålmodighet og utholdenhet er egenskaper som skal øve opp. </w:t>
            </w:r>
          </w:p>
          <w:p w14:paraId="294E8F54" w14:textId="77777777" w:rsidR="00311028" w:rsidRDefault="00331FB2" w:rsidP="006F0575">
            <w:pPr>
              <w:spacing w:after="0" w:line="240" w:lineRule="auto"/>
            </w:pPr>
            <w:r>
              <w:t xml:space="preserve">«konsentrasjon er grunnlagt for god læring og at barn trenger å </w:t>
            </w:r>
            <w:r>
              <w:t xml:space="preserve">konsentrere seg gjennom lek og aktivitet da skjer noe godt på innsiden av barn». </w:t>
            </w:r>
            <w:r>
              <w:rPr>
                <w:i/>
                <w:iCs/>
              </w:rPr>
              <w:t>Maria Montessori</w:t>
            </w:r>
          </w:p>
          <w:p w14:paraId="45DD4349" w14:textId="77777777" w:rsidR="00311028" w:rsidRDefault="00311028" w:rsidP="006F0575">
            <w:pPr>
              <w:spacing w:after="0" w:line="240" w:lineRule="auto"/>
            </w:pPr>
          </w:p>
          <w:p w14:paraId="546B2315" w14:textId="77777777" w:rsidR="00311028" w:rsidRDefault="00311028" w:rsidP="006F0575">
            <w:pPr>
              <w:spacing w:after="0" w:line="240" w:lineRule="auto"/>
            </w:pPr>
          </w:p>
          <w:p w14:paraId="2D2DB51F" w14:textId="77777777" w:rsidR="00311028" w:rsidRDefault="00331FB2" w:rsidP="006F057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021AA15" wp14:editId="1686C30B">
                  <wp:simplePos x="0" y="0"/>
                  <wp:positionH relativeFrom="column">
                    <wp:posOffset>3794677</wp:posOffset>
                  </wp:positionH>
                  <wp:positionV relativeFrom="paragraph">
                    <wp:posOffset>381633</wp:posOffset>
                  </wp:positionV>
                  <wp:extent cx="3037399" cy="2278940"/>
                  <wp:effectExtent l="0" t="0" r="0" b="7060"/>
                  <wp:wrapSquare wrapText="bothSides"/>
                  <wp:docPr id="5" name="Bild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399" cy="22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Samling stunder på tur </w:t>
            </w:r>
          </w:p>
          <w:p w14:paraId="4D8A2D98" w14:textId="77777777" w:rsidR="00311028" w:rsidRDefault="00311028" w:rsidP="006F0575">
            <w:pPr>
              <w:spacing w:after="0" w:line="240" w:lineRule="auto"/>
            </w:pPr>
          </w:p>
          <w:p w14:paraId="4903F70F" w14:textId="77777777" w:rsidR="00311028" w:rsidRDefault="00311028" w:rsidP="006F0575">
            <w:pPr>
              <w:spacing w:after="0" w:line="240" w:lineRule="auto"/>
            </w:pPr>
          </w:p>
        </w:tc>
      </w:tr>
      <w:tr w:rsidR="00311028" w14:paraId="3EAE0364" w14:textId="77777777" w:rsidTr="006F0575">
        <w:tblPrEx>
          <w:tblCellMar>
            <w:top w:w="0" w:type="dxa"/>
            <w:bottom w:w="0" w:type="dxa"/>
          </w:tblCellMar>
        </w:tblPrEx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16A06" w14:textId="77777777" w:rsidR="00311028" w:rsidRDefault="00331FB2" w:rsidP="006F0575">
            <w:pPr>
              <w:spacing w:after="0" w:line="240" w:lineRule="auto"/>
            </w:pPr>
            <w:r>
              <w:rPr>
                <w:b/>
                <w:bCs/>
                <w:noProof/>
                <w:sz w:val="32"/>
                <w:szCs w:val="32"/>
                <w:u w:val="single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AF5478D" wp14:editId="3EC6BBCC">
                  <wp:simplePos x="0" y="0"/>
                  <wp:positionH relativeFrom="column">
                    <wp:posOffset>4546186</wp:posOffset>
                  </wp:positionH>
                  <wp:positionV relativeFrom="paragraph">
                    <wp:posOffset>411</wp:posOffset>
                  </wp:positionV>
                  <wp:extent cx="2397035" cy="1798569"/>
                  <wp:effectExtent l="0" t="0" r="3265" b="0"/>
                  <wp:wrapSquare wrapText="bothSides"/>
                  <wp:docPr id="6" name="Bild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035" cy="179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691F5733" wp14:editId="7261346A">
                  <wp:simplePos x="0" y="0"/>
                  <wp:positionH relativeFrom="column">
                    <wp:posOffset>2400930</wp:posOffset>
                  </wp:positionH>
                  <wp:positionV relativeFrom="paragraph">
                    <wp:posOffset>5715</wp:posOffset>
                  </wp:positionV>
                  <wp:extent cx="2320290" cy="1741173"/>
                  <wp:effectExtent l="0" t="0" r="3810" b="0"/>
                  <wp:wrapSquare wrapText="bothSides"/>
                  <wp:docPr id="7" name="Bild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74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1624AE23" wp14:editId="18393049">
                  <wp:simplePos x="0" y="0"/>
                  <wp:positionH relativeFrom="column">
                    <wp:posOffset>4012643</wp:posOffset>
                  </wp:positionH>
                  <wp:positionV relativeFrom="paragraph">
                    <wp:posOffset>1733300</wp:posOffset>
                  </wp:positionV>
                  <wp:extent cx="2926080" cy="2195190"/>
                  <wp:effectExtent l="0" t="0" r="7620" b="0"/>
                  <wp:wrapSquare wrapText="bothSides"/>
                  <wp:docPr id="8" name="Bild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64FE2381" wp14:editId="04A4F48B">
                  <wp:simplePos x="0" y="0"/>
                  <wp:positionH relativeFrom="column">
                    <wp:posOffset>2663426</wp:posOffset>
                  </wp:positionH>
                  <wp:positionV relativeFrom="paragraph">
                    <wp:posOffset>2965791</wp:posOffset>
                  </wp:positionV>
                  <wp:extent cx="1391287" cy="1043943"/>
                  <wp:effectExtent l="0" t="0" r="18413" b="3807"/>
                  <wp:wrapSquare wrapText="bothSides"/>
                  <wp:docPr id="9" name="Bild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1391287" cy="104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47462275" wp14:editId="68A4B18D">
                  <wp:simplePos x="0" y="0"/>
                  <wp:positionH relativeFrom="column">
                    <wp:posOffset>2282049</wp:posOffset>
                  </wp:positionH>
                  <wp:positionV relativeFrom="paragraph">
                    <wp:posOffset>1731068</wp:posOffset>
                  </wp:positionV>
                  <wp:extent cx="1819912" cy="1247771"/>
                  <wp:effectExtent l="0" t="0" r="8888" b="0"/>
                  <wp:wrapSquare wrapText="bothSides"/>
                  <wp:docPr id="10" name="Bild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10939" t="52472" r="14869" b="-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2" cy="124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Skole besøk </w:t>
            </w:r>
          </w:p>
          <w:p w14:paraId="290D4DC9" w14:textId="77777777" w:rsidR="00311028" w:rsidRDefault="00311028" w:rsidP="006F0575">
            <w:pPr>
              <w:spacing w:after="0" w:line="240" w:lineRule="auto"/>
            </w:pPr>
          </w:p>
          <w:p w14:paraId="7E6DD72E" w14:textId="77777777" w:rsidR="00311028" w:rsidRDefault="00331FB2" w:rsidP="006F0575">
            <w:pPr>
              <w:spacing w:after="0" w:line="240" w:lineRule="auto"/>
            </w:pPr>
            <w:r>
              <w:t>Vi har vært på besøk på Skeie og Hundvåg skolen. Vi fikk låne et klasserom, mens første klassingene var på tu</w:t>
            </w:r>
            <w:r>
              <w:t xml:space="preserve">r. Vi ble møt av noen voksne som jobbet på kontor og SFO. De viste oss rundt. Hvor skulle 1.klassingene stille i kø, hvor er doen, hvor er garderoben, når er friminutter, hvor er leke rommet, hvor er stor salen osv.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  <w:p w14:paraId="56E504A2" w14:textId="77777777" w:rsidR="00311028" w:rsidRDefault="00311028" w:rsidP="006F0575">
            <w:pPr>
              <w:spacing w:after="0" w:line="240" w:lineRule="auto"/>
            </w:pPr>
          </w:p>
          <w:p w14:paraId="2AEF9DAF" w14:textId="77777777" w:rsidR="00311028" w:rsidRDefault="00331FB2" w:rsidP="006F0575">
            <w:pPr>
              <w:spacing w:after="0" w:line="240" w:lineRule="auto"/>
            </w:pPr>
            <w:r>
              <w:t>Vi har hatt en del opplegg og vi skr</w:t>
            </w:r>
            <w:r>
              <w:t xml:space="preserve">evet navnet vårt på tavla og på ark. </w:t>
            </w:r>
          </w:p>
          <w:p w14:paraId="45810C74" w14:textId="77777777" w:rsidR="00311028" w:rsidRDefault="00311028" w:rsidP="006F0575">
            <w:pPr>
              <w:spacing w:after="0" w:line="240" w:lineRule="auto"/>
            </w:pPr>
          </w:p>
          <w:p w14:paraId="02C79BBB" w14:textId="77777777" w:rsidR="00311028" w:rsidRDefault="00331FB2" w:rsidP="006F0575">
            <w:pPr>
              <w:spacing w:after="0" w:line="240" w:lineRule="auto"/>
            </w:pPr>
            <w:r>
              <w:t xml:space="preserve">Vi har også lekt i friminuttet. Vi spilte fotball og kaste ball. </w:t>
            </w:r>
          </w:p>
        </w:tc>
      </w:tr>
      <w:tr w:rsidR="00311028" w14:paraId="165101AA" w14:textId="77777777" w:rsidTr="006F0575">
        <w:tblPrEx>
          <w:tblCellMar>
            <w:top w:w="0" w:type="dxa"/>
            <w:bottom w:w="0" w:type="dxa"/>
          </w:tblCellMar>
        </w:tblPrEx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4DE7C" w14:textId="77777777" w:rsidR="00311028" w:rsidRDefault="00331FB2" w:rsidP="006F0575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13C6044" wp14:editId="5445D5B6">
                  <wp:simplePos x="0" y="0"/>
                  <wp:positionH relativeFrom="column">
                    <wp:posOffset>5007611</wp:posOffset>
                  </wp:positionH>
                  <wp:positionV relativeFrom="paragraph">
                    <wp:posOffset>20317</wp:posOffset>
                  </wp:positionV>
                  <wp:extent cx="1918968" cy="1637662"/>
                  <wp:effectExtent l="0" t="0" r="5082" b="638"/>
                  <wp:wrapSquare wrapText="bothSides"/>
                  <wp:docPr id="11" name="Bild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11212" t="1" b="-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68" cy="163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980CA4" w14:textId="77777777" w:rsidR="00311028" w:rsidRDefault="00311028" w:rsidP="006F0575">
            <w:pPr>
              <w:spacing w:after="0" w:line="240" w:lineRule="auto"/>
            </w:pPr>
          </w:p>
          <w:p w14:paraId="0729E85E" w14:textId="77777777" w:rsidR="00311028" w:rsidRDefault="00331FB2" w:rsidP="006F0575">
            <w:pPr>
              <w:spacing w:after="0" w:line="240" w:lineRule="auto"/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4624" behindDoc="0" locked="0" layoutInCell="1" allowOverlap="1" wp14:anchorId="16248C20" wp14:editId="13205569">
                  <wp:simplePos x="0" y="0"/>
                  <wp:positionH relativeFrom="column">
                    <wp:posOffset>2649858</wp:posOffset>
                  </wp:positionH>
                  <wp:positionV relativeFrom="paragraph">
                    <wp:posOffset>3352803</wp:posOffset>
                  </wp:positionV>
                  <wp:extent cx="4291965" cy="1160145"/>
                  <wp:effectExtent l="0" t="0" r="0" b="1905"/>
                  <wp:wrapSquare wrapText="bothSides"/>
                  <wp:docPr id="12" name="Bild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t="22978" r="1997" b="24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96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5A794FF2" wp14:editId="7AFCD698">
                  <wp:simplePos x="0" y="0"/>
                  <wp:positionH relativeFrom="column">
                    <wp:posOffset>3883685</wp:posOffset>
                  </wp:positionH>
                  <wp:positionV relativeFrom="paragraph">
                    <wp:posOffset>999018</wp:posOffset>
                  </wp:positionV>
                  <wp:extent cx="1462409" cy="1097280"/>
                  <wp:effectExtent l="0" t="0" r="4441" b="7620"/>
                  <wp:wrapSquare wrapText="bothSides"/>
                  <wp:docPr id="13" name="Bild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9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2576" behindDoc="0" locked="0" layoutInCell="1" allowOverlap="1" wp14:anchorId="50C183B2" wp14:editId="2AE634E2">
                  <wp:simplePos x="0" y="0"/>
                  <wp:positionH relativeFrom="column">
                    <wp:posOffset>3580406</wp:posOffset>
                  </wp:positionH>
                  <wp:positionV relativeFrom="paragraph">
                    <wp:posOffset>2080397</wp:posOffset>
                  </wp:positionV>
                  <wp:extent cx="1875150" cy="1407161"/>
                  <wp:effectExtent l="0" t="0" r="0" b="2539"/>
                  <wp:wrapSquare wrapText="bothSides"/>
                  <wp:docPr id="14" name="Bild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0" cy="140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5C87872F" wp14:editId="565A020B">
                  <wp:simplePos x="0" y="0"/>
                  <wp:positionH relativeFrom="column">
                    <wp:posOffset>5038699</wp:posOffset>
                  </wp:positionH>
                  <wp:positionV relativeFrom="paragraph">
                    <wp:posOffset>1573536</wp:posOffset>
                  </wp:positionV>
                  <wp:extent cx="2179957" cy="1635120"/>
                  <wp:effectExtent l="5719" t="13331" r="16511" b="16512"/>
                  <wp:wrapSquare wrapText="bothSides"/>
                  <wp:docPr id="15" name="Bild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2179957" cy="163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Fri lek i barnehagen </w:t>
            </w:r>
          </w:p>
          <w:p w14:paraId="6DC40A21" w14:textId="77777777" w:rsidR="00311028" w:rsidRDefault="00311028" w:rsidP="006F0575">
            <w:pPr>
              <w:spacing w:after="0" w:line="240" w:lineRule="auto"/>
            </w:pPr>
          </w:p>
          <w:p w14:paraId="14C585BB" w14:textId="77777777" w:rsidR="00311028" w:rsidRDefault="00331FB2" w:rsidP="006F0575">
            <w:pPr>
              <w:spacing w:after="0" w:line="240" w:lineRule="auto"/>
            </w:pPr>
            <w:r>
              <w:rPr>
                <w:rFonts w:cs="Calibri"/>
                <w:i/>
                <w:iCs/>
                <w:color w:val="4D5156"/>
                <w:sz w:val="28"/>
                <w:szCs w:val="28"/>
                <w:shd w:val="clear" w:color="auto" w:fill="8EAADB"/>
              </w:rPr>
              <w:t>Frilek defineres her som </w:t>
            </w:r>
            <w:r>
              <w:rPr>
                <w:rFonts w:cs="Calibri"/>
                <w:i/>
                <w:iCs/>
                <w:color w:val="040C28"/>
                <w:sz w:val="28"/>
                <w:szCs w:val="28"/>
                <w:shd w:val="clear" w:color="auto" w:fill="8EAADB"/>
              </w:rPr>
              <w:t xml:space="preserve">en aktivitet der barna selv velger hvem de skal være sammen med, hva de skal gjøre, og, til </w:t>
            </w:r>
            <w:r>
              <w:rPr>
                <w:rFonts w:cs="Calibri"/>
                <w:i/>
                <w:iCs/>
                <w:color w:val="040C28"/>
                <w:sz w:val="28"/>
                <w:szCs w:val="28"/>
                <w:shd w:val="clear" w:color="auto" w:fill="8EAADB"/>
              </w:rPr>
              <w:t>en viss grad, hvor de vil leke</w:t>
            </w:r>
            <w:r>
              <w:rPr>
                <w:rFonts w:cs="Calibri"/>
                <w:i/>
                <w:iCs/>
                <w:color w:val="4D5156"/>
                <w:sz w:val="28"/>
                <w:szCs w:val="28"/>
                <w:shd w:val="clear" w:color="auto" w:fill="8EAADB"/>
              </w:rPr>
              <w:t>.</w:t>
            </w:r>
          </w:p>
          <w:p w14:paraId="78A82694" w14:textId="77777777" w:rsidR="00311028" w:rsidRDefault="00311028" w:rsidP="006F0575">
            <w:pPr>
              <w:spacing w:after="0" w:line="240" w:lineRule="auto"/>
              <w:rPr>
                <w:rFonts w:cs="Calibri"/>
                <w:i/>
                <w:iCs/>
                <w:sz w:val="28"/>
                <w:szCs w:val="28"/>
              </w:rPr>
            </w:pPr>
          </w:p>
          <w:p w14:paraId="65DCFF30" w14:textId="77777777" w:rsidR="00311028" w:rsidRDefault="00331FB2" w:rsidP="006F057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 løpet av en dag ser vi mange fine lek både inne og ute. Barna velger selv hvem de skal leke med.  </w:t>
            </w:r>
          </w:p>
          <w:p w14:paraId="6A36C55A" w14:textId="77777777" w:rsidR="00311028" w:rsidRDefault="00311028" w:rsidP="006F0575">
            <w:pPr>
              <w:spacing w:after="0" w:line="240" w:lineRule="auto"/>
              <w:rPr>
                <w:rFonts w:cs="Calibri"/>
              </w:rPr>
            </w:pPr>
          </w:p>
          <w:p w14:paraId="523E03A2" w14:textId="77777777" w:rsidR="00311028" w:rsidRDefault="00331FB2" w:rsidP="006F0575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Fremme kreativitet </w:t>
            </w:r>
          </w:p>
          <w:p w14:paraId="301E33F2" w14:textId="77777777" w:rsidR="00311028" w:rsidRDefault="00331FB2" w:rsidP="006F0575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Lærer å løse problemer og konflikter </w:t>
            </w:r>
          </w:p>
          <w:p w14:paraId="11BB9971" w14:textId="77777777" w:rsidR="00311028" w:rsidRDefault="00331FB2" w:rsidP="006F0575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Lærer om hvordan vi forholde oss til andre mennesker</w:t>
            </w:r>
          </w:p>
          <w:p w14:paraId="64FA4550" w14:textId="77777777" w:rsidR="00311028" w:rsidRDefault="00331FB2" w:rsidP="006F0575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Lærer om s</w:t>
            </w:r>
            <w:r>
              <w:rPr>
                <w:rFonts w:cs="Calibri"/>
              </w:rPr>
              <w:t xml:space="preserve">eg selv </w:t>
            </w:r>
          </w:p>
          <w:p w14:paraId="7041EFEB" w14:textId="77777777" w:rsidR="00311028" w:rsidRDefault="00331FB2" w:rsidP="006F0575">
            <w:pPr>
              <w:pStyle w:val="Listeavsnitt"/>
              <w:numPr>
                <w:ilvl w:val="0"/>
                <w:numId w:val="1"/>
              </w:num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Gleden av å være med andre </w:t>
            </w:r>
          </w:p>
          <w:p w14:paraId="2C9DECC1" w14:textId="77777777" w:rsidR="00311028" w:rsidRDefault="00311028" w:rsidP="006F0575">
            <w:pPr>
              <w:pStyle w:val="Listeavsnitt"/>
              <w:spacing w:after="0" w:line="240" w:lineRule="auto"/>
              <w:rPr>
                <w:rFonts w:cs="Calibri"/>
              </w:rPr>
            </w:pPr>
          </w:p>
          <w:p w14:paraId="41906E9F" w14:textId="77777777" w:rsidR="00311028" w:rsidRDefault="00331FB2" w:rsidP="006F0575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Målet er å fremme et godt lekemiljø </w:t>
            </w:r>
            <w:proofErr w:type="gramStart"/>
            <w:r>
              <w:rPr>
                <w:rFonts w:cs="Calibri"/>
              </w:rPr>
              <w:t>og  lettere</w:t>
            </w:r>
            <w:proofErr w:type="gramEnd"/>
            <w:r>
              <w:rPr>
                <w:rFonts w:cs="Calibri"/>
              </w:rPr>
              <w:t xml:space="preserve">  lekelyst hvordan kan vi gjør dette:</w:t>
            </w:r>
          </w:p>
          <w:p w14:paraId="5CF0A0AD" w14:textId="77777777" w:rsidR="00311028" w:rsidRDefault="00331FB2" w:rsidP="006F0575">
            <w:pPr>
              <w:spacing w:after="0" w:line="240" w:lineRule="auto"/>
            </w:pPr>
            <w:r>
              <w:rPr>
                <w:rFonts w:cs="Calibri"/>
                <w:i/>
                <w:iCs/>
                <w:color w:val="040C28"/>
                <w:shd w:val="clear" w:color="auto" w:fill="8EAADB"/>
              </w:rPr>
              <w:t xml:space="preserve">Ved å ha </w:t>
            </w:r>
            <w:proofErr w:type="gramStart"/>
            <w:r>
              <w:rPr>
                <w:rFonts w:cs="Calibri"/>
                <w:i/>
                <w:iCs/>
                <w:color w:val="040C28"/>
                <w:shd w:val="clear" w:color="auto" w:fill="8EAADB"/>
              </w:rPr>
              <w:t>fokus</w:t>
            </w:r>
            <w:proofErr w:type="gramEnd"/>
            <w:r>
              <w:rPr>
                <w:rFonts w:cs="Calibri"/>
                <w:i/>
                <w:iCs/>
                <w:color w:val="040C28"/>
                <w:shd w:val="clear" w:color="auto" w:fill="8EAADB"/>
              </w:rPr>
              <w:t xml:space="preserve"> på å være aktivt til stede, observere leken, bygge opp personalets kompetanse, organisere lekemateriell og lage </w:t>
            </w:r>
            <w:r>
              <w:rPr>
                <w:rFonts w:cs="Calibri"/>
                <w:i/>
                <w:iCs/>
                <w:color w:val="040C28"/>
                <w:shd w:val="clear" w:color="auto" w:fill="8EAADB"/>
              </w:rPr>
              <w:t xml:space="preserve">regler for bruk av </w:t>
            </w:r>
            <w:r>
              <w:rPr>
                <w:rFonts w:cs="Calibri"/>
                <w:i/>
                <w:iCs/>
                <w:color w:val="000000"/>
                <w:shd w:val="clear" w:color="auto" w:fill="8EAADB"/>
              </w:rPr>
              <w:t xml:space="preserve">lekemateriell kan man skape </w:t>
            </w:r>
            <w:r>
              <w:rPr>
                <w:rFonts w:cs="Calibri"/>
                <w:i/>
                <w:iCs/>
                <w:color w:val="000000"/>
                <w:shd w:val="clear" w:color="auto" w:fill="8EAADB"/>
              </w:rPr>
              <w:lastRenderedPageBreak/>
              <w:t xml:space="preserve">lekemiljø der barna får lettere lekelyst. </w:t>
            </w:r>
          </w:p>
        </w:tc>
      </w:tr>
    </w:tbl>
    <w:p w14:paraId="3CB9910D" w14:textId="77777777" w:rsidR="00311028" w:rsidRDefault="00311028"/>
    <w:sectPr w:rsidR="00311028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627FF" w14:textId="77777777" w:rsidR="00000000" w:rsidRDefault="00331FB2">
      <w:pPr>
        <w:spacing w:after="0" w:line="240" w:lineRule="auto"/>
      </w:pPr>
      <w:r>
        <w:separator/>
      </w:r>
    </w:p>
  </w:endnote>
  <w:endnote w:type="continuationSeparator" w:id="0">
    <w:p w14:paraId="142B88FF" w14:textId="77777777" w:rsidR="00000000" w:rsidRDefault="00331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D5662" w14:textId="77777777" w:rsidR="00000000" w:rsidRDefault="00331FB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D5F8C3E" w14:textId="77777777" w:rsidR="00000000" w:rsidRDefault="00331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10B2D"/>
    <w:multiLevelType w:val="multilevel"/>
    <w:tmpl w:val="FB7098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696976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11028"/>
    <w:rsid w:val="00311028"/>
    <w:rsid w:val="00331FB2"/>
    <w:rsid w:val="006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9D06"/>
  <w15:docId w15:val="{6CB7EC43-D52A-414C-A020-C90722805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nb-NO" w:eastAsia="en-US" w:bidi="ar-SA"/>
      </w:rPr>
    </w:rPrDefault>
    <w:pPrDefault>
      <w:pPr>
        <w:autoSpaceDN w:val="0"/>
        <w:spacing w:after="160" w:line="24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Houria Hazermoshar</dc:creator>
  <dc:description/>
  <cp:lastModifiedBy>Houria Hazermoshar</cp:lastModifiedBy>
  <cp:revision>2</cp:revision>
  <dcterms:created xsi:type="dcterms:W3CDTF">2023-05-03T10:13:00Z</dcterms:created>
  <dcterms:modified xsi:type="dcterms:W3CDTF">2023-05-03T10:13:00Z</dcterms:modified>
</cp:coreProperties>
</file>