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EC72E" w14:textId="77777777" w:rsidR="005B4A84" w:rsidRDefault="005B4A84" w:rsidP="00BE516D">
      <w:pPr>
        <w:pStyle w:val="Grafikkanker"/>
        <w:rPr>
          <w:lang w:bidi="nb-NO"/>
        </w:rPr>
      </w:pPr>
    </w:p>
    <w:p w14:paraId="131EBDA6" w14:textId="0BBA9A51" w:rsidR="00280F00" w:rsidRDefault="00280F00" w:rsidP="00BE516D">
      <w:pPr>
        <w:pStyle w:val="Grafikkanker"/>
      </w:pPr>
      <w:r w:rsidRPr="00A533B8">
        <w:rPr>
          <w:lang w:bidi="nb-NO"/>
        </w:rPr>
        <w:drawing>
          <wp:anchor distT="0" distB="0" distL="114300" distR="114300" simplePos="0" relativeHeight="251658240" behindDoc="1" locked="1" layoutInCell="1" allowOverlap="1" wp14:anchorId="043022E7" wp14:editId="45B7AF5D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1765" cy="10677525"/>
            <wp:effectExtent l="0" t="0" r="635" b="9525"/>
            <wp:wrapNone/>
            <wp:docPr id="1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E5549" w14:textId="196E5953" w:rsidR="00280F00" w:rsidRPr="00BE516D" w:rsidRDefault="009B204E" w:rsidP="00BE516D">
      <w:pPr>
        <w:pStyle w:val="Innledendetekst"/>
      </w:pPr>
      <w:sdt>
        <w:sdtPr>
          <w:id w:val="1572155898"/>
          <w:placeholder>
            <w:docPart w:val="7C6FFEBB794944D6A89A5F4D11248B05"/>
          </w:placeholder>
          <w15:appearance w15:val="hidden"/>
        </w:sdtPr>
        <w:sdtEndPr/>
        <w:sdtContent>
          <w:r w:rsidR="005B4A84">
            <w:t>September</w:t>
          </w:r>
        </w:sdtContent>
      </w:sdt>
      <w:r w:rsidR="00280F00" w:rsidRPr="00BE516D">
        <w:rPr>
          <w:lang w:bidi="nb-NO"/>
        </w:rPr>
        <w:t xml:space="preserve"> </w:t>
      </w:r>
    </w:p>
    <w:p w14:paraId="46FA8C0A" w14:textId="417295F9" w:rsidR="00280F00" w:rsidRPr="005B4A84" w:rsidRDefault="009B204E" w:rsidP="00BE516D">
      <w:pPr>
        <w:pStyle w:val="Tittel"/>
        <w:rPr>
          <w:sz w:val="44"/>
          <w:szCs w:val="44"/>
        </w:rPr>
      </w:pPr>
      <w:sdt>
        <w:sdtPr>
          <w:id w:val="368038190"/>
          <w:placeholder>
            <w:docPart w:val="29063CEE730042FD9BF9D4C589956BEA"/>
          </w:placeholder>
          <w15:appearance w15:val="hidden"/>
        </w:sdtPr>
        <w:sdtEndPr>
          <w:rPr>
            <w:sz w:val="44"/>
            <w:szCs w:val="44"/>
          </w:rPr>
        </w:sdtEndPr>
        <w:sdtContent>
          <w:r w:rsidR="005B4A84" w:rsidRPr="005B4A84">
            <w:rPr>
              <w:sz w:val="44"/>
              <w:szCs w:val="44"/>
            </w:rPr>
            <w:t>Trollungene</w:t>
          </w:r>
        </w:sdtContent>
      </w:sdt>
    </w:p>
    <w:sdt>
      <w:sdtPr>
        <w:rPr>
          <w:rFonts w:eastAsiaTheme="minorHAnsi"/>
          <w:caps w:val="0"/>
          <w:color w:val="auto"/>
          <w:spacing w:val="0"/>
          <w:sz w:val="22"/>
        </w:rPr>
        <w:id w:val="-376238106"/>
        <w:placeholder>
          <w:docPart w:val="9BEB897A15C44D86B17AC2FDDECCF7F7"/>
        </w:placeholder>
        <w15:appearance w15:val="hidden"/>
      </w:sdtPr>
      <w:sdtEndPr/>
      <w:sdtContent>
        <w:p w14:paraId="412D46B4" w14:textId="77777777" w:rsidR="005B4A84" w:rsidRDefault="005B4A84" w:rsidP="005B4A84">
          <w:pPr>
            <w:pStyle w:val="Undertittel"/>
            <w:rPr>
              <w:sz w:val="24"/>
              <w:szCs w:val="24"/>
            </w:rPr>
          </w:pPr>
          <w:r>
            <w:rPr>
              <w:sz w:val="24"/>
              <w:szCs w:val="24"/>
            </w:rPr>
            <w:t>Hei og hopp</w:t>
          </w:r>
        </w:p>
        <w:p w14:paraId="097E60FF" w14:textId="505BCED5" w:rsidR="005B4A84" w:rsidRDefault="005B4A84" w:rsidP="005B4A84">
          <w:pPr>
            <w:rPr>
              <w:color w:val="885D08" w:themeColor="accent1" w:themeShade="80"/>
            </w:rPr>
          </w:pPr>
          <w:r w:rsidRPr="005B4A84">
            <w:rPr>
              <w:color w:val="885D08" w:themeColor="accent1" w:themeShade="80"/>
              <w:sz w:val="24"/>
              <w:szCs w:val="24"/>
            </w:rPr>
            <w:t>Velkommen til alle nye og</w:t>
          </w:r>
          <w:r>
            <w:rPr>
              <w:color w:val="885D08" w:themeColor="accent1" w:themeShade="80"/>
              <w:sz w:val="32"/>
              <w:szCs w:val="32"/>
            </w:rPr>
            <w:t xml:space="preserve"> </w:t>
          </w:r>
          <w:r>
            <w:rPr>
              <w:color w:val="885D08" w:themeColor="accent1" w:themeShade="80"/>
            </w:rPr>
            <w:t xml:space="preserve">eksisterende Trollunger! Vi gleder oss til å bli kjent med dere alle! Vi er spente på å se hvordan de nye blender seg med de som allerede har vært hos oss ett år. </w:t>
          </w:r>
        </w:p>
        <w:p w14:paraId="6D1AA40F" w14:textId="48772EEC" w:rsidR="005B4A84" w:rsidRPr="00661EBE" w:rsidRDefault="005B4A84" w:rsidP="005B4A84">
          <w:pPr>
            <w:rPr>
              <w:color w:val="A9371D" w:themeColor="accent2" w:themeShade="BF"/>
              <w:u w:val="single"/>
            </w:rPr>
          </w:pPr>
          <w:r w:rsidRPr="00661EBE">
            <w:rPr>
              <w:color w:val="A9371D" w:themeColor="accent2" w:themeShade="BF"/>
              <w:u w:val="single"/>
            </w:rPr>
            <w:t>TILVENNING</w:t>
          </w:r>
        </w:p>
        <w:p w14:paraId="1F4FEFE6" w14:textId="2A0B7054" w:rsidR="005B4A84" w:rsidRDefault="005B4A84" w:rsidP="005B4A84">
          <w:p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>Skeiehagen barnehage sin visjon er; «sammen med deg skaper vi vei». For å etterleve dette trenger vi å bli kjent dere. Vi bruker trygghetsirkelen som utgangspunkt i vår hverdag, det handler om at barnet må være trygt før det kan gå i gang med lek og utforsking. I den anledning sitter vi mye på gulvet, slik at vi kan være lett tilgjengelig dersom barnet trenger oss.</w:t>
          </w:r>
        </w:p>
        <w:p w14:paraId="13E115B8" w14:textId="06CDF86E" w:rsidR="005B4A84" w:rsidRDefault="005B4A84" w:rsidP="005B4A84">
          <w:p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>Etter hvert som vi blir kjent med hverandre, rutiner og rommet vi ferdes, kan vi begynne med utforsking utenfor barnehagens område.</w:t>
          </w:r>
        </w:p>
        <w:p w14:paraId="7FF38382" w14:textId="01EBFA92" w:rsidR="005B4A84" w:rsidRPr="00661EBE" w:rsidRDefault="005B4A84" w:rsidP="005B4A84">
          <w:pPr>
            <w:rPr>
              <w:color w:val="A9371D" w:themeColor="accent2" w:themeShade="BF"/>
              <w:u w:val="single"/>
            </w:rPr>
          </w:pPr>
          <w:r w:rsidRPr="00661EBE">
            <w:rPr>
              <w:color w:val="A9371D" w:themeColor="accent2" w:themeShade="BF"/>
              <w:u w:val="single"/>
            </w:rPr>
            <w:t>TEMA</w:t>
          </w:r>
        </w:p>
        <w:p w14:paraId="54F851C2" w14:textId="5BF4E0E2" w:rsidR="005B4A84" w:rsidRDefault="005B4A84" w:rsidP="005B4A84">
          <w:p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 xml:space="preserve">Tema for måneden blir </w:t>
          </w:r>
          <w:proofErr w:type="gramStart"/>
          <w:r>
            <w:rPr>
              <w:color w:val="885D08" w:themeColor="accent1" w:themeShade="80"/>
            </w:rPr>
            <w:t>fokus</w:t>
          </w:r>
          <w:proofErr w:type="gramEnd"/>
          <w:r>
            <w:rPr>
              <w:color w:val="885D08" w:themeColor="accent1" w:themeShade="80"/>
            </w:rPr>
            <w:t xml:space="preserve"> på meg selv. I den forbindelse skal vi ta bilde av oss selv, vi skal bli kjent med navn på våre kroppsdeler. </w:t>
          </w:r>
        </w:p>
        <w:p w14:paraId="3CE9BA21" w14:textId="36D153F2" w:rsidR="005B4A84" w:rsidRDefault="005B4A84" w:rsidP="005B4A84">
          <w:pPr>
            <w:rPr>
              <w:color w:val="885D08" w:themeColor="accent1" w:themeShade="80"/>
            </w:rPr>
          </w:pPr>
          <w:proofErr w:type="gramStart"/>
          <w:r>
            <w:rPr>
              <w:color w:val="885D08" w:themeColor="accent1" w:themeShade="80"/>
            </w:rPr>
            <w:t>Fokus</w:t>
          </w:r>
          <w:proofErr w:type="gramEnd"/>
          <w:r>
            <w:rPr>
              <w:color w:val="885D08" w:themeColor="accent1" w:themeShade="80"/>
            </w:rPr>
            <w:t xml:space="preserve"> på sanger og rim;</w:t>
          </w:r>
        </w:p>
        <w:p w14:paraId="178E2F7A" w14:textId="59DACF9E" w:rsidR="005B4A84" w:rsidRDefault="005B4A84" w:rsidP="005B4A84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 xml:space="preserve">Du er </w:t>
          </w:r>
          <w:proofErr w:type="gramStart"/>
          <w:r>
            <w:rPr>
              <w:color w:val="885D08" w:themeColor="accent1" w:themeShade="80"/>
            </w:rPr>
            <w:t>du</w:t>
          </w:r>
          <w:proofErr w:type="gramEnd"/>
          <w:r>
            <w:rPr>
              <w:color w:val="885D08" w:themeColor="accent1" w:themeShade="80"/>
            </w:rPr>
            <w:t xml:space="preserve"> og du duger.</w:t>
          </w:r>
        </w:p>
        <w:p w14:paraId="3A5BBBBD" w14:textId="6432B45B" w:rsidR="005B4A84" w:rsidRDefault="005B4A84" w:rsidP="005B4A84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>Jeg og du og vi to.</w:t>
          </w:r>
        </w:p>
        <w:p w14:paraId="083DFF66" w14:textId="5C6417B7" w:rsidR="005B4A84" w:rsidRDefault="005B4A84" w:rsidP="005B4A84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proofErr w:type="spellStart"/>
          <w:r>
            <w:rPr>
              <w:color w:val="885D08" w:themeColor="accent1" w:themeShade="80"/>
            </w:rPr>
            <w:t>Panneben</w:t>
          </w:r>
          <w:proofErr w:type="spellEnd"/>
          <w:r>
            <w:rPr>
              <w:color w:val="885D08" w:themeColor="accent1" w:themeShade="80"/>
            </w:rPr>
            <w:t xml:space="preserve">, øyensten, </w:t>
          </w:r>
          <w:proofErr w:type="spellStart"/>
          <w:proofErr w:type="gramStart"/>
          <w:r>
            <w:rPr>
              <w:color w:val="885D08" w:themeColor="accent1" w:themeShade="80"/>
            </w:rPr>
            <w:t>munnelipp</w:t>
          </w:r>
          <w:proofErr w:type="spellEnd"/>
          <w:r>
            <w:rPr>
              <w:color w:val="885D08" w:themeColor="accent1" w:themeShade="80"/>
            </w:rPr>
            <w:t>…</w:t>
          </w:r>
          <w:proofErr w:type="gramEnd"/>
          <w:r>
            <w:rPr>
              <w:color w:val="885D08" w:themeColor="accent1" w:themeShade="80"/>
            </w:rPr>
            <w:t>.</w:t>
          </w:r>
        </w:p>
        <w:p w14:paraId="06EEAA9D" w14:textId="05599788" w:rsidR="005B4A84" w:rsidRDefault="005B4A84" w:rsidP="005B4A84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 xml:space="preserve">Tommelfinger, </w:t>
          </w:r>
          <w:proofErr w:type="gramStart"/>
          <w:r>
            <w:rPr>
              <w:color w:val="885D08" w:themeColor="accent1" w:themeShade="80"/>
            </w:rPr>
            <w:t>tommelfinger…</w:t>
          </w:r>
          <w:proofErr w:type="gramEnd"/>
        </w:p>
        <w:p w14:paraId="5916E71D" w14:textId="1F28956E" w:rsidR="005B4A84" w:rsidRDefault="005B4A84" w:rsidP="005B4A84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 xml:space="preserve">Jeg har to øyner som jeg kan se </w:t>
          </w:r>
          <w:proofErr w:type="gramStart"/>
          <w:r>
            <w:rPr>
              <w:color w:val="885D08" w:themeColor="accent1" w:themeShade="80"/>
            </w:rPr>
            <w:t>med..</w:t>
          </w:r>
          <w:proofErr w:type="gramEnd"/>
        </w:p>
        <w:p w14:paraId="520FB8F3" w14:textId="09834516" w:rsidR="005B4A84" w:rsidRDefault="005B4A84" w:rsidP="005B4A84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>For utenom tema sanger vil vi ha sanger som er kjent for barna;</w:t>
          </w:r>
        </w:p>
        <w:p w14:paraId="0BFE2048" w14:textId="112429DD" w:rsidR="005B4A84" w:rsidRDefault="005B4A84" w:rsidP="00EC47FD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>Bæ, bæ lille lam, Lille kattepus, Lille Petter edderkopp osv.</w:t>
          </w:r>
        </w:p>
        <w:p w14:paraId="3366CE84" w14:textId="4358C053" w:rsidR="00EC47FD" w:rsidRDefault="00EC47FD" w:rsidP="00EC47FD">
          <w:pPr>
            <w:pStyle w:val="Listeavsnitt"/>
            <w:numPr>
              <w:ilvl w:val="0"/>
              <w:numId w:val="1"/>
            </w:numPr>
            <w:rPr>
              <w:color w:val="885D08" w:themeColor="accent1" w:themeShade="80"/>
            </w:rPr>
          </w:pPr>
          <w:r>
            <w:rPr>
              <w:color w:val="885D08" w:themeColor="accent1" w:themeShade="80"/>
            </w:rPr>
            <w:t>Hode, skulder</w:t>
          </w:r>
          <w:r w:rsidR="007C734B">
            <w:rPr>
              <w:color w:val="885D08" w:themeColor="accent1" w:themeShade="80"/>
            </w:rPr>
            <w:t>, kne og tå.</w:t>
          </w:r>
        </w:p>
        <w:p w14:paraId="11CCB0F8" w14:textId="77777777" w:rsidR="00EC47FD" w:rsidRDefault="00EC47FD" w:rsidP="005B4A84">
          <w:pPr>
            <w:pStyle w:val="Listeavsnitt"/>
            <w:rPr>
              <w:color w:val="885D08" w:themeColor="accent1" w:themeShade="80"/>
            </w:rPr>
          </w:pPr>
        </w:p>
        <w:p w14:paraId="25D9D9B9" w14:textId="31824FFF" w:rsidR="005B4A84" w:rsidRDefault="005B4A84" w:rsidP="005B4A84">
          <w:pPr>
            <w:pStyle w:val="Listeavsnitt"/>
            <w:rPr>
              <w:color w:val="885D08" w:themeColor="accent1" w:themeShade="80"/>
            </w:rPr>
          </w:pPr>
        </w:p>
        <w:p w14:paraId="6F43AF8B" w14:textId="061AE4F9" w:rsidR="005B4A84" w:rsidRPr="005B4A84" w:rsidRDefault="005B4A84" w:rsidP="005B4A84">
          <w:pPr>
            <w:pStyle w:val="Listeavsnitt"/>
            <w:rPr>
              <w:color w:val="A9371D" w:themeColor="accent2" w:themeShade="BF"/>
            </w:rPr>
          </w:pPr>
        </w:p>
        <w:p w14:paraId="392B7FA4" w14:textId="42C7E3E3" w:rsidR="00280F00" w:rsidRPr="005B4A84" w:rsidRDefault="009B204E" w:rsidP="005B4A84"/>
      </w:sdtContent>
    </w:sdt>
    <w:p w14:paraId="54CC9091" w14:textId="77777777" w:rsidR="00E047C8" w:rsidRDefault="00E047C8" w:rsidP="00280F00"/>
    <w:p w14:paraId="46D2EA49" w14:textId="77777777" w:rsidR="00280F00" w:rsidRDefault="00280F00" w:rsidP="00280F00">
      <w:pPr>
        <w:sectPr w:rsidR="00280F00" w:rsidSect="002F0E63">
          <w:pgSz w:w="11906" w:h="16838" w:code="9"/>
          <w:pgMar w:top="2880" w:right="1440" w:bottom="720" w:left="1440" w:header="720" w:footer="720" w:gutter="0"/>
          <w:cols w:space="720"/>
          <w:docGrid w:linePitch="360"/>
        </w:sectPr>
      </w:pPr>
    </w:p>
    <w:p w14:paraId="2472C3AB" w14:textId="3DD2221E" w:rsidR="006925CC" w:rsidRDefault="006925CC" w:rsidP="006925CC">
      <w:pPr>
        <w:pStyle w:val="Grafikkanker"/>
        <w:rPr>
          <w:color w:val="A9371D" w:themeColor="accent2" w:themeShade="BF"/>
          <w:sz w:val="24"/>
          <w:szCs w:val="24"/>
          <w:u w:val="single"/>
          <w:lang w:bidi="nb-NO"/>
        </w:rPr>
      </w:pPr>
      <w:r w:rsidRPr="00A533B8">
        <w:rPr>
          <w:lang w:bidi="nb-NO"/>
        </w:rPr>
        <w:lastRenderedPageBreak/>
        <w:drawing>
          <wp:anchor distT="0" distB="0" distL="114300" distR="114300" simplePos="0" relativeHeight="251658241" behindDoc="1" locked="1" layoutInCell="1" allowOverlap="1" wp14:anchorId="32CF6C83" wp14:editId="5A829C61">
            <wp:simplePos x="0" y="0"/>
            <wp:positionH relativeFrom="page">
              <wp:posOffset>-57150</wp:posOffset>
            </wp:positionH>
            <wp:positionV relativeFrom="paragraph">
              <wp:posOffset>-1828800</wp:posOffset>
            </wp:positionV>
            <wp:extent cx="7771765" cy="10687050"/>
            <wp:effectExtent l="0" t="0" r="635" b="0"/>
            <wp:wrapNone/>
            <wp:docPr id="304" name="Bilde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ilde 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4A">
        <w:rPr>
          <w:lang w:bidi="nb-NO"/>
        </w:rPr>
        <w:t xml:space="preserve"> </w:t>
      </w:r>
      <w:r w:rsidR="002B7B72">
        <w:rPr>
          <w:lang w:bidi="nb-NO"/>
        </w:rPr>
        <w:t xml:space="preserve">                 </w:t>
      </w:r>
      <w:r w:rsidR="002B7B72" w:rsidRPr="002B7B72">
        <w:rPr>
          <w:color w:val="A9371D" w:themeColor="accent2" w:themeShade="BF"/>
          <w:sz w:val="24"/>
          <w:szCs w:val="24"/>
          <w:lang w:bidi="nb-NO"/>
        </w:rPr>
        <w:t xml:space="preserve">   </w:t>
      </w:r>
      <w:r w:rsidR="002B7B72" w:rsidRPr="002B7B72">
        <w:rPr>
          <w:color w:val="A9371D" w:themeColor="accent2" w:themeShade="BF"/>
          <w:sz w:val="24"/>
          <w:szCs w:val="24"/>
          <w:u w:val="single"/>
          <w:lang w:bidi="nb-NO"/>
        </w:rPr>
        <w:t>TØY</w:t>
      </w:r>
    </w:p>
    <w:p w14:paraId="6655FCE0" w14:textId="2D6E5216" w:rsidR="002B7B72" w:rsidRDefault="002B7B72" w:rsidP="006925CC">
      <w:pPr>
        <w:pStyle w:val="Grafikkanker"/>
        <w:rPr>
          <w:color w:val="A9371D" w:themeColor="accent2" w:themeShade="BF"/>
          <w:sz w:val="24"/>
          <w:szCs w:val="24"/>
          <w:lang w:bidi="nb-NO"/>
        </w:rPr>
      </w:pPr>
      <w:r>
        <w:rPr>
          <w:color w:val="A9371D" w:themeColor="accent2" w:themeShade="BF"/>
          <w:sz w:val="24"/>
          <w:szCs w:val="24"/>
          <w:u w:val="single"/>
          <w:lang w:bidi="nb-NO"/>
        </w:rPr>
        <w:t xml:space="preserve">             </w:t>
      </w:r>
    </w:p>
    <w:p w14:paraId="0E85DAD5" w14:textId="759F3364" w:rsidR="0083564A" w:rsidRPr="00FD74C4" w:rsidRDefault="002B7B72" w:rsidP="006925CC">
      <w:pPr>
        <w:pStyle w:val="Grafikkanker"/>
        <w:rPr>
          <w:color w:val="885D08" w:themeColor="accent1" w:themeShade="80"/>
          <w:sz w:val="22"/>
          <w:lang w:bidi="nb-NO"/>
        </w:rPr>
      </w:pPr>
      <w:r>
        <w:rPr>
          <w:color w:val="A9371D" w:themeColor="accent2" w:themeShade="BF"/>
          <w:sz w:val="24"/>
          <w:szCs w:val="24"/>
          <w:lang w:bidi="nb-NO"/>
        </w:rPr>
        <w:t xml:space="preserve">               </w:t>
      </w:r>
      <w:r w:rsidRPr="00FD74C4">
        <w:rPr>
          <w:color w:val="885D08" w:themeColor="accent1" w:themeShade="80"/>
          <w:sz w:val="22"/>
          <w:lang w:bidi="nb-NO"/>
        </w:rPr>
        <w:t xml:space="preserve">Nå er vi akkurat inne </w:t>
      </w:r>
      <w:r w:rsidR="0083564A" w:rsidRPr="00FD74C4">
        <w:rPr>
          <w:color w:val="885D08" w:themeColor="accent1" w:themeShade="80"/>
          <w:sz w:val="22"/>
          <w:lang w:bidi="nb-NO"/>
        </w:rPr>
        <w:t>i et værskifte hvor den ene dagen kan være kjempe</w:t>
      </w:r>
    </w:p>
    <w:p w14:paraId="6A4F480B" w14:textId="77777777" w:rsidR="008619BF" w:rsidRPr="00FD74C4" w:rsidRDefault="0083564A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</w:t>
      </w:r>
      <w:r w:rsidR="0001270B" w:rsidRPr="00FD74C4">
        <w:rPr>
          <w:color w:val="885D08" w:themeColor="accent1" w:themeShade="80"/>
          <w:sz w:val="22"/>
          <w:lang w:bidi="nb-NO"/>
        </w:rPr>
        <w:t>fint og varmt</w:t>
      </w:r>
      <w:r w:rsidR="000C08A8" w:rsidRPr="00FD74C4">
        <w:rPr>
          <w:color w:val="885D08" w:themeColor="accent1" w:themeShade="80"/>
          <w:sz w:val="22"/>
          <w:lang w:bidi="nb-NO"/>
        </w:rPr>
        <w:t xml:space="preserve">, mens neste dag er iskald vind. Fint hvis dere kan ha en </w:t>
      </w:r>
    </w:p>
    <w:p w14:paraId="2FE3D4F7" w14:textId="77777777" w:rsidR="008619BF" w:rsidRPr="00FD74C4" w:rsidRDefault="008619BF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fleece eller ull genser liggende på hyllen. Det er godt å lunt å ha under </w:t>
      </w:r>
    </w:p>
    <w:p w14:paraId="252BC298" w14:textId="77777777" w:rsidR="00EE4572" w:rsidRPr="00FD74C4" w:rsidRDefault="008619BF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regntøy</w:t>
      </w:r>
      <w:r w:rsidR="00EE4572" w:rsidRPr="00FD74C4">
        <w:rPr>
          <w:color w:val="885D08" w:themeColor="accent1" w:themeShade="80"/>
          <w:sz w:val="22"/>
          <w:lang w:bidi="nb-NO"/>
        </w:rPr>
        <w:t>.</w:t>
      </w:r>
    </w:p>
    <w:p w14:paraId="073ACF58" w14:textId="77777777" w:rsidR="00A82D98" w:rsidRPr="00FD74C4" w:rsidRDefault="00EE4572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Vi er ofte tom</w:t>
      </w:r>
      <w:r w:rsidR="00342FF8" w:rsidRPr="00FD74C4">
        <w:rPr>
          <w:color w:val="885D08" w:themeColor="accent1" w:themeShade="80"/>
          <w:sz w:val="22"/>
          <w:lang w:bidi="nb-NO"/>
        </w:rPr>
        <w:t xml:space="preserve"> f</w:t>
      </w:r>
      <w:r w:rsidR="00A82D98" w:rsidRPr="00FD74C4">
        <w:rPr>
          <w:color w:val="885D08" w:themeColor="accent1" w:themeShade="80"/>
          <w:sz w:val="22"/>
          <w:lang w:bidi="nb-NO"/>
        </w:rPr>
        <w:t>or</w:t>
      </w:r>
      <w:r w:rsidR="00342FF8" w:rsidRPr="00FD74C4">
        <w:rPr>
          <w:color w:val="885D08" w:themeColor="accent1" w:themeShade="80"/>
          <w:sz w:val="22"/>
          <w:lang w:bidi="nb-NO"/>
        </w:rPr>
        <w:t xml:space="preserve"> skiftetøy til barnet, så en god huskeregel er hvis dere</w:t>
      </w:r>
    </w:p>
    <w:p w14:paraId="2C17E3A2" w14:textId="77777777" w:rsidR="00BB6754" w:rsidRPr="00FD74C4" w:rsidRDefault="00A82D98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tar hjem en pose med skift</w:t>
      </w:r>
      <w:r w:rsidR="00BB6754" w:rsidRPr="00FD74C4">
        <w:rPr>
          <w:color w:val="885D08" w:themeColor="accent1" w:themeShade="80"/>
          <w:sz w:val="22"/>
          <w:lang w:bidi="nb-NO"/>
        </w:rPr>
        <w:t>, ta med nytt dagen etter.</w:t>
      </w:r>
    </w:p>
    <w:p w14:paraId="5904C0CF" w14:textId="77777777" w:rsidR="00914869" w:rsidRPr="00FD74C4" w:rsidRDefault="00BB6754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Vi blir fort våte ute i regnet, selv om vi har regntøy</w:t>
      </w:r>
      <w:r w:rsidR="00914869" w:rsidRPr="00FD74C4">
        <w:rPr>
          <w:color w:val="885D08" w:themeColor="accent1" w:themeShade="80"/>
          <w:sz w:val="22"/>
          <w:lang w:bidi="nb-NO"/>
        </w:rPr>
        <w:t>.</w:t>
      </w:r>
    </w:p>
    <w:p w14:paraId="21BC1DFA" w14:textId="7AF32B72" w:rsidR="00914869" w:rsidRPr="00FD74C4" w:rsidRDefault="00914869" w:rsidP="006925CC">
      <w:pPr>
        <w:pStyle w:val="Grafikkanker"/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 xml:space="preserve">                Hva trenger barnet;</w:t>
      </w:r>
    </w:p>
    <w:p w14:paraId="5DD6A016" w14:textId="77777777" w:rsidR="00634A55" w:rsidRPr="00FD74C4" w:rsidRDefault="00634A55" w:rsidP="006925CC">
      <w:pPr>
        <w:pStyle w:val="Grafikkanker"/>
        <w:rPr>
          <w:color w:val="885D08" w:themeColor="accent1" w:themeShade="80"/>
          <w:sz w:val="22"/>
          <w:lang w:bidi="nb-NO"/>
        </w:rPr>
      </w:pPr>
    </w:p>
    <w:p w14:paraId="2AE5BCCB" w14:textId="25ACDAC1" w:rsidR="00342FF8" w:rsidRPr="00FD74C4" w:rsidRDefault="00D07994" w:rsidP="00914869">
      <w:pPr>
        <w:pStyle w:val="Grafikkanker"/>
        <w:numPr>
          <w:ilvl w:val="0"/>
          <w:numId w:val="2"/>
        </w:numPr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>Fleece eller ull.</w:t>
      </w:r>
    </w:p>
    <w:p w14:paraId="7350D8EE" w14:textId="7C64C361" w:rsidR="00D07994" w:rsidRPr="00FD74C4" w:rsidRDefault="00D07994" w:rsidP="00914869">
      <w:pPr>
        <w:pStyle w:val="Grafikkanker"/>
        <w:numPr>
          <w:ilvl w:val="0"/>
          <w:numId w:val="2"/>
        </w:numPr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>Støvler/goretex sko</w:t>
      </w:r>
      <w:r w:rsidR="00634A55" w:rsidRPr="00FD74C4">
        <w:rPr>
          <w:color w:val="885D08" w:themeColor="accent1" w:themeShade="80"/>
          <w:sz w:val="22"/>
          <w:lang w:bidi="nb-NO"/>
        </w:rPr>
        <w:t>.</w:t>
      </w:r>
    </w:p>
    <w:p w14:paraId="40A85ABF" w14:textId="4F4FB585" w:rsidR="00634A55" w:rsidRPr="00FD74C4" w:rsidRDefault="00634A55" w:rsidP="00914869">
      <w:pPr>
        <w:pStyle w:val="Grafikkanker"/>
        <w:numPr>
          <w:ilvl w:val="0"/>
          <w:numId w:val="2"/>
        </w:numPr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>Gode sko</w:t>
      </w:r>
    </w:p>
    <w:p w14:paraId="3FF37C45" w14:textId="6CD1AB40" w:rsidR="00634A55" w:rsidRPr="00FD74C4" w:rsidRDefault="006C0AB9" w:rsidP="00914869">
      <w:pPr>
        <w:pStyle w:val="Grafikkanker"/>
        <w:numPr>
          <w:ilvl w:val="0"/>
          <w:numId w:val="2"/>
        </w:numPr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>Lue/ pannebånd.</w:t>
      </w:r>
    </w:p>
    <w:p w14:paraId="42A3A6A5" w14:textId="202EBD4B" w:rsidR="006C0AB9" w:rsidRPr="00FD74C4" w:rsidRDefault="006C0AB9" w:rsidP="00914869">
      <w:pPr>
        <w:pStyle w:val="Grafikkanker"/>
        <w:numPr>
          <w:ilvl w:val="0"/>
          <w:numId w:val="2"/>
        </w:numPr>
        <w:rPr>
          <w:color w:val="885D08" w:themeColor="accent1" w:themeShade="80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>Regntøy og vårdress.</w:t>
      </w:r>
    </w:p>
    <w:p w14:paraId="3C20B37F" w14:textId="4D92F364" w:rsidR="009E1513" w:rsidRPr="00FD74C4" w:rsidRDefault="009E1513" w:rsidP="009E1513">
      <w:pPr>
        <w:pStyle w:val="Grafikkanker"/>
        <w:rPr>
          <w:color w:val="885D08" w:themeColor="accent1" w:themeShade="80"/>
          <w:sz w:val="22"/>
          <w:lang w:bidi="nb-NO"/>
        </w:rPr>
      </w:pPr>
    </w:p>
    <w:p w14:paraId="19901E85" w14:textId="549931E1" w:rsidR="009E1513" w:rsidRPr="00FD74C4" w:rsidRDefault="009E1513" w:rsidP="009E1513">
      <w:pPr>
        <w:pStyle w:val="Grafikkanker"/>
        <w:ind w:left="720"/>
        <w:rPr>
          <w:color w:val="A9371D" w:themeColor="accent2" w:themeShade="BF"/>
          <w:sz w:val="22"/>
          <w:lang w:bidi="nb-NO"/>
        </w:rPr>
      </w:pPr>
      <w:r w:rsidRPr="00FD74C4">
        <w:rPr>
          <w:color w:val="885D08" w:themeColor="accent1" w:themeShade="80"/>
          <w:sz w:val="22"/>
          <w:lang w:bidi="nb-NO"/>
        </w:rPr>
        <w:t>Sjekk størrelsen på sko, de vokser fort i beina</w:t>
      </w:r>
      <w:r w:rsidRPr="00FD74C4">
        <w:rPr>
          <w:color w:val="A9371D" w:themeColor="accent2" w:themeShade="BF"/>
          <w:sz w:val="22"/>
          <w:lang w:bidi="nb-NO"/>
        </w:rPr>
        <w:t>.</w:t>
      </w:r>
    </w:p>
    <w:p w14:paraId="141B5AFC" w14:textId="787E2BA4" w:rsidR="00FD74C4" w:rsidRDefault="00FD74C4" w:rsidP="009E1513">
      <w:pPr>
        <w:pStyle w:val="Grafikkanker"/>
        <w:ind w:left="720"/>
        <w:rPr>
          <w:color w:val="A9371D" w:themeColor="accent2" w:themeShade="BF"/>
          <w:sz w:val="24"/>
          <w:szCs w:val="24"/>
          <w:lang w:bidi="nb-NO"/>
        </w:rPr>
      </w:pPr>
    </w:p>
    <w:p w14:paraId="1B5D3854" w14:textId="21B7F26A" w:rsidR="00FD74C4" w:rsidRDefault="00FD74C4" w:rsidP="009E1513">
      <w:pPr>
        <w:pStyle w:val="Grafikkanker"/>
        <w:ind w:left="720"/>
        <w:rPr>
          <w:color w:val="A9371D" w:themeColor="accent2" w:themeShade="BF"/>
          <w:sz w:val="24"/>
          <w:szCs w:val="24"/>
          <w:u w:val="single"/>
          <w:lang w:bidi="nb-NO"/>
        </w:rPr>
      </w:pPr>
      <w:r w:rsidRPr="00FD74C4">
        <w:rPr>
          <w:color w:val="A9371D" w:themeColor="accent2" w:themeShade="BF"/>
          <w:sz w:val="24"/>
          <w:szCs w:val="24"/>
          <w:u w:val="single"/>
          <w:lang w:bidi="nb-NO"/>
        </w:rPr>
        <w:t>PERSONAL</w:t>
      </w:r>
    </w:p>
    <w:p w14:paraId="28DBA1DA" w14:textId="0CDCFDC4" w:rsidR="000B132F" w:rsidRDefault="000B132F" w:rsidP="009E1513">
      <w:pPr>
        <w:pStyle w:val="Grafikkanker"/>
        <w:ind w:left="720"/>
        <w:rPr>
          <w:color w:val="A9371D" w:themeColor="accent2" w:themeShade="BF"/>
          <w:sz w:val="24"/>
          <w:szCs w:val="24"/>
          <w:u w:val="single"/>
          <w:lang w:bidi="nb-NO"/>
        </w:rPr>
      </w:pPr>
    </w:p>
    <w:p w14:paraId="15000C51" w14:textId="200556D7" w:rsidR="000B132F" w:rsidRDefault="000B132F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 w:rsidRPr="0095522E">
        <w:rPr>
          <w:color w:val="C00000"/>
          <w:sz w:val="22"/>
          <w:lang w:bidi="nb-NO"/>
        </w:rPr>
        <w:t>Maiken</w:t>
      </w:r>
      <w:r w:rsidR="001551BE">
        <w:rPr>
          <w:color w:val="885D08" w:themeColor="accent1" w:themeShade="80"/>
          <w:sz w:val="22"/>
          <w:lang w:bidi="nb-NO"/>
        </w:rPr>
        <w:t xml:space="preserve"> – pedleder 100%  (</w:t>
      </w:r>
      <w:r w:rsidR="004A5800">
        <w:rPr>
          <w:color w:val="885D08" w:themeColor="accent1" w:themeShade="80"/>
          <w:sz w:val="22"/>
          <w:lang w:bidi="nb-NO"/>
        </w:rPr>
        <w:t>tar profesjonsveiledning utdanning</w:t>
      </w:r>
      <w:r w:rsidR="0095522E">
        <w:rPr>
          <w:color w:val="885D08" w:themeColor="accent1" w:themeShade="80"/>
          <w:sz w:val="22"/>
          <w:lang w:bidi="nb-NO"/>
        </w:rPr>
        <w:t>) er borte noen dager i måneden.</w:t>
      </w:r>
    </w:p>
    <w:p w14:paraId="07E13593" w14:textId="63922FC2" w:rsidR="0095522E" w:rsidRDefault="00EA02CA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C00000"/>
          <w:sz w:val="22"/>
          <w:lang w:bidi="nb-NO"/>
        </w:rPr>
        <w:t>Cathrin</w:t>
      </w:r>
      <w:r>
        <w:rPr>
          <w:color w:val="885D08" w:themeColor="accent1" w:themeShade="80"/>
          <w:sz w:val="22"/>
          <w:lang w:bidi="nb-NO"/>
        </w:rPr>
        <w:t xml:space="preserve"> – pedleder  80% ( fri hver onsdag).</w:t>
      </w:r>
    </w:p>
    <w:p w14:paraId="7A3F1DA9" w14:textId="5C9F6954" w:rsidR="00EA02CA" w:rsidRDefault="00EA02CA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C00000"/>
          <w:sz w:val="22"/>
          <w:lang w:bidi="nb-NO"/>
        </w:rPr>
        <w:t>Astri</w:t>
      </w:r>
      <w:r>
        <w:rPr>
          <w:color w:val="885D08" w:themeColor="accent1" w:themeShade="80"/>
          <w:sz w:val="22"/>
          <w:lang w:bidi="nb-NO"/>
        </w:rPr>
        <w:t xml:space="preserve">- </w:t>
      </w:r>
      <w:r w:rsidR="0087056F">
        <w:rPr>
          <w:color w:val="885D08" w:themeColor="accent1" w:themeShade="80"/>
          <w:sz w:val="22"/>
          <w:lang w:bidi="nb-NO"/>
        </w:rPr>
        <w:t>pedagogisk medarbeider 80% (fri hver mandag).</w:t>
      </w:r>
    </w:p>
    <w:p w14:paraId="6A989341" w14:textId="3436BE4F" w:rsidR="0087056F" w:rsidRDefault="00253220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C00000"/>
          <w:sz w:val="22"/>
          <w:lang w:bidi="nb-NO"/>
        </w:rPr>
        <w:t>Silje</w:t>
      </w:r>
      <w:r>
        <w:rPr>
          <w:color w:val="885D08" w:themeColor="accent1" w:themeShade="80"/>
          <w:sz w:val="22"/>
          <w:lang w:bidi="nb-NO"/>
        </w:rPr>
        <w:t>- pedagogisk medarbeider 20% ( jobber hver mandag).</w:t>
      </w:r>
    </w:p>
    <w:p w14:paraId="332F9E7D" w14:textId="21D07741" w:rsidR="00253220" w:rsidRDefault="00F579A2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C00000"/>
          <w:sz w:val="22"/>
          <w:lang w:bidi="nb-NO"/>
        </w:rPr>
        <w:t>Noemi</w:t>
      </w:r>
      <w:r>
        <w:rPr>
          <w:color w:val="885D08" w:themeColor="accent1" w:themeShade="80"/>
          <w:sz w:val="22"/>
          <w:lang w:bidi="nb-NO"/>
        </w:rPr>
        <w:t>- barne- og ungdomsarbeid</w:t>
      </w:r>
      <w:r w:rsidR="001509A8">
        <w:rPr>
          <w:color w:val="885D08" w:themeColor="accent1" w:themeShade="80"/>
          <w:sz w:val="22"/>
          <w:lang w:bidi="nb-NO"/>
        </w:rPr>
        <w:t>er 100%</w:t>
      </w:r>
    </w:p>
    <w:p w14:paraId="557BCEDB" w14:textId="01BF03FE" w:rsidR="00997141" w:rsidRDefault="00997141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C00000"/>
          <w:sz w:val="22"/>
          <w:lang w:bidi="nb-NO"/>
        </w:rPr>
        <w:t>Camilla</w:t>
      </w:r>
      <w:r>
        <w:rPr>
          <w:color w:val="885D08" w:themeColor="accent1" w:themeShade="80"/>
          <w:sz w:val="22"/>
          <w:lang w:bidi="nb-NO"/>
        </w:rPr>
        <w:t>- pedagogisk medarbeider</w:t>
      </w:r>
      <w:r w:rsidR="00C96F86">
        <w:rPr>
          <w:color w:val="885D08" w:themeColor="accent1" w:themeShade="80"/>
          <w:sz w:val="22"/>
          <w:lang w:bidi="nb-NO"/>
        </w:rPr>
        <w:t xml:space="preserve"> 100%</w:t>
      </w:r>
      <w:r w:rsidR="00846989">
        <w:rPr>
          <w:color w:val="885D08" w:themeColor="accent1" w:themeShade="80"/>
          <w:sz w:val="22"/>
          <w:lang w:bidi="nb-NO"/>
        </w:rPr>
        <w:t xml:space="preserve"> ( tar barnehagelærer</w:t>
      </w:r>
      <w:r w:rsidR="00C96F86">
        <w:rPr>
          <w:color w:val="885D08" w:themeColor="accent1" w:themeShade="80"/>
          <w:sz w:val="22"/>
          <w:lang w:bidi="nb-NO"/>
        </w:rPr>
        <w:t>studiet) borte noen dager i måneden.</w:t>
      </w:r>
    </w:p>
    <w:p w14:paraId="1808CCD1" w14:textId="24A6217B" w:rsidR="008460AC" w:rsidRDefault="008460AC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</w:p>
    <w:p w14:paraId="145F34F7" w14:textId="351519C8" w:rsidR="008460AC" w:rsidRDefault="00F11297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885D08" w:themeColor="accent1" w:themeShade="80"/>
          <w:sz w:val="22"/>
          <w:lang w:bidi="nb-NO"/>
        </w:rPr>
        <w:t xml:space="preserve">Vi </w:t>
      </w:r>
      <w:r w:rsidR="0009763B">
        <w:rPr>
          <w:color w:val="885D08" w:themeColor="accent1" w:themeShade="80"/>
          <w:sz w:val="22"/>
          <w:lang w:bidi="nb-NO"/>
        </w:rPr>
        <w:t>er godt i gang med tilvenningen og det gå</w:t>
      </w:r>
      <w:r w:rsidR="00495B29">
        <w:rPr>
          <w:color w:val="885D08" w:themeColor="accent1" w:themeShade="80"/>
          <w:sz w:val="22"/>
          <w:lang w:bidi="nb-NO"/>
        </w:rPr>
        <w:t>r</w:t>
      </w:r>
      <w:r w:rsidR="0009763B">
        <w:rPr>
          <w:color w:val="885D08" w:themeColor="accent1" w:themeShade="80"/>
          <w:sz w:val="22"/>
          <w:lang w:bidi="nb-NO"/>
        </w:rPr>
        <w:t xml:space="preserve"> over all forventning</w:t>
      </w:r>
      <w:r w:rsidR="00495B29">
        <w:rPr>
          <w:color w:val="885D08" w:themeColor="accent1" w:themeShade="80"/>
          <w:sz w:val="22"/>
          <w:lang w:bidi="nb-NO"/>
        </w:rPr>
        <w:t>. Litt gråt i leveringssituasjonen men den går fort over. De eksisternede trollungen</w:t>
      </w:r>
      <w:r w:rsidR="00B80731">
        <w:rPr>
          <w:color w:val="885D08" w:themeColor="accent1" w:themeShade="80"/>
          <w:sz w:val="22"/>
          <w:lang w:bidi="nb-NO"/>
        </w:rPr>
        <w:t>e har tatt godt i mot de nye</w:t>
      </w:r>
      <w:r w:rsidR="00D73E3A">
        <w:rPr>
          <w:color w:val="885D08" w:themeColor="accent1" w:themeShade="80"/>
          <w:sz w:val="22"/>
          <w:lang w:bidi="nb-NO"/>
        </w:rPr>
        <w:t xml:space="preserve"> og de har allerede begynt å gi hverandre klemmer</w:t>
      </w:r>
      <w:r w:rsidR="007929BE">
        <w:rPr>
          <w:color w:val="885D08" w:themeColor="accent1" w:themeShade="80"/>
          <w:sz w:val="22"/>
          <w:lang w:bidi="nb-NO"/>
        </w:rPr>
        <w:t>.</w:t>
      </w:r>
    </w:p>
    <w:p w14:paraId="058AE421" w14:textId="038DBF56" w:rsidR="007929BE" w:rsidRDefault="00513367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885D08" w:themeColor="accent1" w:themeShade="80"/>
          <w:sz w:val="22"/>
          <w:lang w:bidi="nb-NO"/>
        </w:rPr>
        <w:t>De blir fort trøtte da der er mye nytt de sk</w:t>
      </w:r>
      <w:r w:rsidR="004B296A">
        <w:rPr>
          <w:color w:val="885D08" w:themeColor="accent1" w:themeShade="80"/>
          <w:sz w:val="22"/>
          <w:lang w:bidi="nb-NO"/>
        </w:rPr>
        <w:t xml:space="preserve">al forholde seg til. De </w:t>
      </w:r>
      <w:r w:rsidR="00C90758">
        <w:rPr>
          <w:color w:val="885D08" w:themeColor="accent1" w:themeShade="80"/>
          <w:sz w:val="22"/>
          <w:lang w:bidi="nb-NO"/>
        </w:rPr>
        <w:t xml:space="preserve">er mye som skjer i løpet av en barnehagehverdag. </w:t>
      </w:r>
    </w:p>
    <w:p w14:paraId="6FF1E855" w14:textId="736DE22E" w:rsidR="00C90758" w:rsidRDefault="00C90758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885D08" w:themeColor="accent1" w:themeShade="80"/>
          <w:sz w:val="22"/>
          <w:lang w:bidi="nb-NO"/>
        </w:rPr>
        <w:t xml:space="preserve">Ha en nydelig høst </w:t>
      </w:r>
      <w:r w:rsidR="0055692D">
        <w:rPr>
          <w:color w:val="885D08" w:themeColor="accent1" w:themeShade="80"/>
          <w:sz w:val="22"/>
          <w:lang w:bidi="nb-NO"/>
        </w:rPr>
        <w:t>!</w:t>
      </w:r>
    </w:p>
    <w:p w14:paraId="598AE5A9" w14:textId="4099746A" w:rsidR="009A32A2" w:rsidRDefault="009A32A2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</w:p>
    <w:p w14:paraId="5A13CF30" w14:textId="4C6F811A" w:rsidR="009A32A2" w:rsidRDefault="009A32A2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 w:rsidRPr="009A3DB7">
        <w:rPr>
          <w:color w:val="FF0000"/>
          <w:sz w:val="22"/>
          <w:lang w:bidi="nb-NO"/>
        </w:rPr>
        <w:t>PS</w:t>
      </w:r>
      <w:r>
        <w:rPr>
          <w:color w:val="885D08" w:themeColor="accent1" w:themeShade="80"/>
          <w:sz w:val="22"/>
          <w:lang w:bidi="nb-NO"/>
        </w:rPr>
        <w:t xml:space="preserve">! Vi vil etter hvert legge ut bilde av barna </w:t>
      </w:r>
      <w:r w:rsidR="008E0AB8">
        <w:rPr>
          <w:color w:val="885D08" w:themeColor="accent1" w:themeShade="80"/>
          <w:sz w:val="22"/>
          <w:lang w:bidi="nb-NO"/>
        </w:rPr>
        <w:t>på vår passsordbelagte side.</w:t>
      </w:r>
    </w:p>
    <w:p w14:paraId="6CB89338" w14:textId="552EF141" w:rsidR="008E0AB8" w:rsidRDefault="008E0AB8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  <w:r>
        <w:rPr>
          <w:color w:val="885D08" w:themeColor="accent1" w:themeShade="80"/>
          <w:sz w:val="22"/>
          <w:lang w:bidi="nb-NO"/>
        </w:rPr>
        <w:t xml:space="preserve">Passord: </w:t>
      </w:r>
      <w:r w:rsidRPr="009A3DB7">
        <w:rPr>
          <w:color w:val="FF0000"/>
          <w:sz w:val="22"/>
          <w:lang w:bidi="nb-NO"/>
        </w:rPr>
        <w:t>22Trollungene23</w:t>
      </w:r>
    </w:p>
    <w:p w14:paraId="1590E4EB" w14:textId="72AABB53" w:rsidR="0055692D" w:rsidRDefault="0055692D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</w:p>
    <w:p w14:paraId="5677A42E" w14:textId="650E5F60" w:rsidR="0055692D" w:rsidRPr="00997141" w:rsidRDefault="0055692D" w:rsidP="009A3DB7">
      <w:pPr>
        <w:pStyle w:val="Grafikkanker"/>
        <w:ind w:firstLine="720"/>
        <w:rPr>
          <w:color w:val="885D08" w:themeColor="accent1" w:themeShade="80"/>
          <w:sz w:val="22"/>
          <w:lang w:bidi="nb-NO"/>
        </w:rPr>
      </w:pPr>
      <w:r>
        <w:rPr>
          <w:color w:val="885D08" w:themeColor="accent1" w:themeShade="80"/>
          <w:sz w:val="22"/>
          <w:lang w:bidi="nb-NO"/>
        </w:rPr>
        <w:t xml:space="preserve">Klemmer i fleng fra store og små </w:t>
      </w:r>
      <w:r w:rsidR="009A32A2">
        <w:rPr>
          <w:color w:val="885D08" w:themeColor="accent1" w:themeShade="80"/>
          <w:sz w:val="22"/>
          <w:lang w:bidi="nb-NO"/>
        </w:rPr>
        <w:t>Trollunger.</w:t>
      </w:r>
    </w:p>
    <w:p w14:paraId="657666BC" w14:textId="77777777" w:rsidR="0095522E" w:rsidRPr="000B132F" w:rsidRDefault="0095522E" w:rsidP="009E1513">
      <w:pPr>
        <w:pStyle w:val="Grafikkanker"/>
        <w:ind w:left="720"/>
        <w:rPr>
          <w:color w:val="885D08" w:themeColor="accent1" w:themeShade="80"/>
          <w:sz w:val="22"/>
          <w:lang w:bidi="nb-NO"/>
        </w:rPr>
      </w:pPr>
    </w:p>
    <w:p w14:paraId="08B3D750" w14:textId="77777777" w:rsidR="00FD74C4" w:rsidRPr="00FD74C4" w:rsidRDefault="00FD74C4" w:rsidP="009E1513">
      <w:pPr>
        <w:pStyle w:val="Grafikkanker"/>
        <w:ind w:left="720"/>
        <w:rPr>
          <w:color w:val="A9371D" w:themeColor="accent2" w:themeShade="BF"/>
          <w:sz w:val="24"/>
          <w:szCs w:val="24"/>
          <w:u w:val="single"/>
          <w:lang w:bidi="nb-NO"/>
        </w:rPr>
      </w:pPr>
    </w:p>
    <w:p w14:paraId="7C4FEBDB" w14:textId="13554482" w:rsidR="002B7B72" w:rsidRDefault="00342FF8" w:rsidP="006925CC">
      <w:pPr>
        <w:pStyle w:val="Grafikkanker"/>
        <w:rPr>
          <w:color w:val="A9371D" w:themeColor="accent2" w:themeShade="BF"/>
          <w:sz w:val="24"/>
          <w:szCs w:val="24"/>
          <w:lang w:bidi="nb-NO"/>
        </w:rPr>
      </w:pPr>
      <w:r>
        <w:rPr>
          <w:color w:val="A9371D" w:themeColor="accent2" w:themeShade="BF"/>
          <w:sz w:val="24"/>
          <w:szCs w:val="24"/>
          <w:lang w:bidi="nb-NO"/>
        </w:rPr>
        <w:t xml:space="preserve">          </w:t>
      </w:r>
      <w:r w:rsidR="0083564A">
        <w:rPr>
          <w:color w:val="A9371D" w:themeColor="accent2" w:themeShade="BF"/>
          <w:sz w:val="24"/>
          <w:szCs w:val="24"/>
          <w:lang w:bidi="nb-NO"/>
        </w:rPr>
        <w:t xml:space="preserve">                        </w:t>
      </w:r>
    </w:p>
    <w:p w14:paraId="7EA083CB" w14:textId="6EECFF6D" w:rsidR="002B7B72" w:rsidRDefault="002B7B72" w:rsidP="006925CC">
      <w:pPr>
        <w:pStyle w:val="Grafikkanker"/>
        <w:rPr>
          <w:color w:val="A9371D" w:themeColor="accent2" w:themeShade="BF"/>
          <w:sz w:val="24"/>
          <w:szCs w:val="24"/>
          <w:lang w:bidi="nb-NO"/>
        </w:rPr>
      </w:pPr>
    </w:p>
    <w:p w14:paraId="150FDC08" w14:textId="77777777" w:rsidR="002B7B72" w:rsidRPr="002B7B72" w:rsidRDefault="002B7B72" w:rsidP="006925CC">
      <w:pPr>
        <w:pStyle w:val="Grafikkanker"/>
        <w:rPr>
          <w:rStyle w:val="Gull"/>
          <w:color w:val="A9371D" w:themeColor="accent2" w:themeShade="BF"/>
          <w:sz w:val="24"/>
          <w:szCs w:val="24"/>
        </w:rPr>
      </w:pPr>
    </w:p>
    <w:p w14:paraId="5ECC8623" w14:textId="77777777" w:rsidR="007C734B" w:rsidRDefault="007C734B" w:rsidP="007C734B">
      <w:pPr>
        <w:pStyle w:val="Innledendetekst"/>
        <w:jc w:val="left"/>
        <w:rPr>
          <w:rStyle w:val="Gull"/>
        </w:rPr>
      </w:pPr>
    </w:p>
    <w:p w14:paraId="0982BECF" w14:textId="77777777" w:rsidR="007C734B" w:rsidRDefault="007C734B" w:rsidP="007C734B">
      <w:pPr>
        <w:pStyle w:val="Innledendetekst"/>
        <w:jc w:val="left"/>
        <w:rPr>
          <w:rStyle w:val="Gull"/>
        </w:rPr>
      </w:pPr>
    </w:p>
    <w:p w14:paraId="7A793B99" w14:textId="16C346DA" w:rsidR="00661EBE" w:rsidRPr="002B7B72" w:rsidRDefault="00661EBE" w:rsidP="007C734B">
      <w:pPr>
        <w:pStyle w:val="Innledendetekst"/>
        <w:jc w:val="left"/>
        <w:rPr>
          <w:rStyle w:val="Gull"/>
          <w:sz w:val="22"/>
          <w:u w:val="single"/>
          <w:lang w:bidi="nb-NO"/>
        </w:rPr>
      </w:pPr>
    </w:p>
    <w:p w14:paraId="09937081" w14:textId="57009FF4" w:rsidR="0046622D" w:rsidRDefault="0046622D" w:rsidP="006925CC">
      <w:pPr>
        <w:pStyle w:val="Beskrivelse"/>
        <w:rPr>
          <w:rStyle w:val="Gull"/>
        </w:rPr>
      </w:pPr>
    </w:p>
    <w:p w14:paraId="4E0533EC" w14:textId="77777777" w:rsidR="002B7B72" w:rsidRDefault="002B7B72" w:rsidP="006925CC">
      <w:pPr>
        <w:pStyle w:val="Beskrivelse"/>
        <w:rPr>
          <w:rStyle w:val="Gull"/>
        </w:rPr>
      </w:pPr>
    </w:p>
    <w:p w14:paraId="39363758" w14:textId="77777777" w:rsidR="006925CC" w:rsidRDefault="006925CC"/>
    <w:p w14:paraId="6FF5F6CB" w14:textId="77777777" w:rsidR="008227C9" w:rsidRDefault="008227C9">
      <w:pPr>
        <w:sectPr w:rsidR="008227C9" w:rsidSect="002F0E63">
          <w:pgSz w:w="11906" w:h="16838" w:code="9"/>
          <w:pgMar w:top="2880" w:right="1440" w:bottom="720" w:left="1440" w:header="720" w:footer="720" w:gutter="0"/>
          <w:cols w:space="720"/>
          <w:docGrid w:linePitch="360"/>
        </w:sectPr>
      </w:pPr>
    </w:p>
    <w:p w14:paraId="6D54DE98" w14:textId="24C9E6F9" w:rsidR="006925CC" w:rsidRPr="006925CC" w:rsidRDefault="006925CC" w:rsidP="006925CC">
      <w:pPr>
        <w:pStyle w:val="Beskrivelse"/>
        <w:rPr>
          <w:rStyle w:val="Mrkrd"/>
          <w:color w:val="6A3C31" w:themeColor="accent5" w:themeShade="BF"/>
        </w:rPr>
      </w:pPr>
    </w:p>
    <w:p w14:paraId="6BEC6FF7" w14:textId="77777777" w:rsidR="006925CC" w:rsidRDefault="006925CC" w:rsidP="0094237B"/>
    <w:p w14:paraId="68905595" w14:textId="77777777" w:rsidR="00A141D1" w:rsidRDefault="00A141D1" w:rsidP="0094237B"/>
    <w:sectPr w:rsidR="00A141D1" w:rsidSect="002F0E63">
      <w:pgSz w:w="11906" w:h="16838" w:code="9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DE27F" w14:textId="77777777" w:rsidR="005B4A84" w:rsidRDefault="005B4A84" w:rsidP="00647857">
      <w:pPr>
        <w:spacing w:after="0" w:line="240" w:lineRule="auto"/>
      </w:pPr>
      <w:r>
        <w:separator/>
      </w:r>
    </w:p>
  </w:endnote>
  <w:endnote w:type="continuationSeparator" w:id="0">
    <w:p w14:paraId="7A5D0143" w14:textId="77777777" w:rsidR="005B4A84" w:rsidRDefault="005B4A84" w:rsidP="00647857">
      <w:pPr>
        <w:spacing w:after="0" w:line="240" w:lineRule="auto"/>
      </w:pPr>
      <w:r>
        <w:continuationSeparator/>
      </w:r>
    </w:p>
  </w:endnote>
  <w:endnote w:type="continuationNotice" w:id="1">
    <w:p w14:paraId="3570FF36" w14:textId="77777777" w:rsidR="00C26844" w:rsidRDefault="00C268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6F129" w14:textId="77777777" w:rsidR="005B4A84" w:rsidRDefault="005B4A84" w:rsidP="00647857">
      <w:pPr>
        <w:spacing w:after="0" w:line="240" w:lineRule="auto"/>
      </w:pPr>
      <w:r>
        <w:separator/>
      </w:r>
    </w:p>
  </w:footnote>
  <w:footnote w:type="continuationSeparator" w:id="0">
    <w:p w14:paraId="50E9368F" w14:textId="77777777" w:rsidR="005B4A84" w:rsidRDefault="005B4A84" w:rsidP="00647857">
      <w:pPr>
        <w:spacing w:after="0" w:line="240" w:lineRule="auto"/>
      </w:pPr>
      <w:r>
        <w:continuationSeparator/>
      </w:r>
    </w:p>
  </w:footnote>
  <w:footnote w:type="continuationNotice" w:id="1">
    <w:p w14:paraId="05402419" w14:textId="77777777" w:rsidR="00C26844" w:rsidRDefault="00C268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A09D4"/>
    <w:multiLevelType w:val="hybridMultilevel"/>
    <w:tmpl w:val="AD9CE1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D238E4"/>
    <w:multiLevelType w:val="hybridMultilevel"/>
    <w:tmpl w:val="7E12D902"/>
    <w:lvl w:ilvl="0" w:tplc="0414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1396564">
    <w:abstractNumId w:val="0"/>
  </w:num>
  <w:num w:numId="2" w16cid:durableId="100078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84"/>
    <w:rsid w:val="0001067B"/>
    <w:rsid w:val="0001270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9763B"/>
    <w:rsid w:val="000A0535"/>
    <w:rsid w:val="000B132F"/>
    <w:rsid w:val="000C08A8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509A8"/>
    <w:rsid w:val="001551BE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37660"/>
    <w:rsid w:val="002416BB"/>
    <w:rsid w:val="00246FD7"/>
    <w:rsid w:val="00253220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B7B72"/>
    <w:rsid w:val="002C3026"/>
    <w:rsid w:val="002C4B4F"/>
    <w:rsid w:val="002F0E63"/>
    <w:rsid w:val="002F6FFF"/>
    <w:rsid w:val="003019C3"/>
    <w:rsid w:val="00310DC9"/>
    <w:rsid w:val="00314823"/>
    <w:rsid w:val="003155A9"/>
    <w:rsid w:val="00325DBF"/>
    <w:rsid w:val="00327A0B"/>
    <w:rsid w:val="00330A4B"/>
    <w:rsid w:val="00342FF8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6622D"/>
    <w:rsid w:val="00470EDC"/>
    <w:rsid w:val="004759AD"/>
    <w:rsid w:val="004864CE"/>
    <w:rsid w:val="00495B29"/>
    <w:rsid w:val="004A5800"/>
    <w:rsid w:val="004B296A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3367"/>
    <w:rsid w:val="00515492"/>
    <w:rsid w:val="00515BD2"/>
    <w:rsid w:val="00523513"/>
    <w:rsid w:val="00524C47"/>
    <w:rsid w:val="0055692D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B4A84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4A55"/>
    <w:rsid w:val="00635D7E"/>
    <w:rsid w:val="0063634D"/>
    <w:rsid w:val="00647857"/>
    <w:rsid w:val="00647FC3"/>
    <w:rsid w:val="00661EBE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0AB9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29BE"/>
    <w:rsid w:val="00793FFC"/>
    <w:rsid w:val="0079410C"/>
    <w:rsid w:val="007A2380"/>
    <w:rsid w:val="007A3175"/>
    <w:rsid w:val="007A734A"/>
    <w:rsid w:val="007C06E7"/>
    <w:rsid w:val="007C734B"/>
    <w:rsid w:val="007C7546"/>
    <w:rsid w:val="007E36D7"/>
    <w:rsid w:val="007E391E"/>
    <w:rsid w:val="007E4152"/>
    <w:rsid w:val="007F193B"/>
    <w:rsid w:val="008179C3"/>
    <w:rsid w:val="008227C9"/>
    <w:rsid w:val="00834B4F"/>
    <w:rsid w:val="0083564A"/>
    <w:rsid w:val="00841E81"/>
    <w:rsid w:val="008460AC"/>
    <w:rsid w:val="00846989"/>
    <w:rsid w:val="008619BF"/>
    <w:rsid w:val="0086206A"/>
    <w:rsid w:val="0087056F"/>
    <w:rsid w:val="00870A16"/>
    <w:rsid w:val="0087732D"/>
    <w:rsid w:val="00880824"/>
    <w:rsid w:val="00881F94"/>
    <w:rsid w:val="008B23AE"/>
    <w:rsid w:val="008B2540"/>
    <w:rsid w:val="008B3C36"/>
    <w:rsid w:val="008B68B7"/>
    <w:rsid w:val="008D128D"/>
    <w:rsid w:val="008E0AB8"/>
    <w:rsid w:val="00914869"/>
    <w:rsid w:val="00915CA2"/>
    <w:rsid w:val="00916662"/>
    <w:rsid w:val="009233ED"/>
    <w:rsid w:val="00924E84"/>
    <w:rsid w:val="009268EB"/>
    <w:rsid w:val="0094237B"/>
    <w:rsid w:val="009474FE"/>
    <w:rsid w:val="0095522E"/>
    <w:rsid w:val="00964D22"/>
    <w:rsid w:val="00985221"/>
    <w:rsid w:val="00991A35"/>
    <w:rsid w:val="00997141"/>
    <w:rsid w:val="009A32A2"/>
    <w:rsid w:val="009A39ED"/>
    <w:rsid w:val="009A3DB7"/>
    <w:rsid w:val="009A79A6"/>
    <w:rsid w:val="009A7A9F"/>
    <w:rsid w:val="009B0C8C"/>
    <w:rsid w:val="009B204E"/>
    <w:rsid w:val="009B464E"/>
    <w:rsid w:val="009C6184"/>
    <w:rsid w:val="009D74DA"/>
    <w:rsid w:val="009E1513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82D98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80731"/>
    <w:rsid w:val="00B90100"/>
    <w:rsid w:val="00B91664"/>
    <w:rsid w:val="00B91AC0"/>
    <w:rsid w:val="00BA2F69"/>
    <w:rsid w:val="00BA4761"/>
    <w:rsid w:val="00BB0C37"/>
    <w:rsid w:val="00BB3DB4"/>
    <w:rsid w:val="00BB6754"/>
    <w:rsid w:val="00BC0AF0"/>
    <w:rsid w:val="00BD1156"/>
    <w:rsid w:val="00BD4FA4"/>
    <w:rsid w:val="00BD5EC2"/>
    <w:rsid w:val="00BE4EBE"/>
    <w:rsid w:val="00BE514D"/>
    <w:rsid w:val="00BE516D"/>
    <w:rsid w:val="00BE5C8F"/>
    <w:rsid w:val="00BE684C"/>
    <w:rsid w:val="00C15D76"/>
    <w:rsid w:val="00C16FF8"/>
    <w:rsid w:val="00C25678"/>
    <w:rsid w:val="00C26844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0758"/>
    <w:rsid w:val="00C951CF"/>
    <w:rsid w:val="00C96F86"/>
    <w:rsid w:val="00C97716"/>
    <w:rsid w:val="00CA506D"/>
    <w:rsid w:val="00CA7347"/>
    <w:rsid w:val="00CB099B"/>
    <w:rsid w:val="00CD0F3A"/>
    <w:rsid w:val="00CE047B"/>
    <w:rsid w:val="00CE1693"/>
    <w:rsid w:val="00CE32E1"/>
    <w:rsid w:val="00D07994"/>
    <w:rsid w:val="00D1201D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5460A"/>
    <w:rsid w:val="00D600F7"/>
    <w:rsid w:val="00D63442"/>
    <w:rsid w:val="00D73E3A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0BC8"/>
    <w:rsid w:val="00E33761"/>
    <w:rsid w:val="00E43606"/>
    <w:rsid w:val="00E443C0"/>
    <w:rsid w:val="00E52238"/>
    <w:rsid w:val="00E71F96"/>
    <w:rsid w:val="00E85600"/>
    <w:rsid w:val="00EA02CA"/>
    <w:rsid w:val="00EB71AF"/>
    <w:rsid w:val="00EC278B"/>
    <w:rsid w:val="00EC47FD"/>
    <w:rsid w:val="00EC5B36"/>
    <w:rsid w:val="00ED1F5F"/>
    <w:rsid w:val="00EE0E9F"/>
    <w:rsid w:val="00EE1F6C"/>
    <w:rsid w:val="00EE3059"/>
    <w:rsid w:val="00EE4572"/>
    <w:rsid w:val="00EE73CD"/>
    <w:rsid w:val="00EF01FC"/>
    <w:rsid w:val="00EF3754"/>
    <w:rsid w:val="00EF48CF"/>
    <w:rsid w:val="00EF72D0"/>
    <w:rsid w:val="00F05386"/>
    <w:rsid w:val="00F11297"/>
    <w:rsid w:val="00F16407"/>
    <w:rsid w:val="00F44257"/>
    <w:rsid w:val="00F4734F"/>
    <w:rsid w:val="00F50019"/>
    <w:rsid w:val="00F504C1"/>
    <w:rsid w:val="00F547B0"/>
    <w:rsid w:val="00F579A2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D74C4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016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80F00"/>
  </w:style>
  <w:style w:type="paragraph" w:styleId="Bunntekst">
    <w:name w:val="footer"/>
    <w:basedOn w:val="Normal"/>
    <w:link w:val="BunntekstTegn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280F00"/>
  </w:style>
  <w:style w:type="paragraph" w:customStyle="1" w:styleId="Kontaktdetaljer">
    <w:name w:val="Kontaktdetaljer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resse">
    <w:name w:val="Adresse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eavsnitt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tel">
    <w:name w:val="Title"/>
    <w:basedOn w:val="Overskrift1"/>
    <w:next w:val="Normal"/>
    <w:link w:val="TittelTegn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telTegn">
    <w:name w:val="Tittel Tegn"/>
    <w:basedOn w:val="Standardskriftforavsnitt"/>
    <w:link w:val="Tittel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nledendetekst">
    <w:name w:val="Innledende teks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ull">
    <w:name w:val="Gull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Mrkrd">
    <w:name w:val="Mørk rø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o">
    <w:name w:val="Date"/>
    <w:basedOn w:val="Normal"/>
    <w:next w:val="Normal"/>
    <w:link w:val="DatoTegn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oTegn">
    <w:name w:val="Dato Tegn"/>
    <w:basedOn w:val="Standardskriftforavsnitt"/>
    <w:link w:val="Dato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ssholdertekst">
    <w:name w:val="Placeholder Text"/>
    <w:basedOn w:val="Standardskriftforavsnitt"/>
    <w:uiPriority w:val="99"/>
    <w:semiHidden/>
    <w:rsid w:val="00280F00"/>
    <w:rPr>
      <w:color w:val="808080"/>
    </w:rPr>
  </w:style>
  <w:style w:type="paragraph" w:customStyle="1" w:styleId="Grafikkanker">
    <w:name w:val="Grafikkanke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Beskrivelse">
    <w:name w:val="Beskrivelse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Rdtittel">
    <w:name w:val="Rød tittel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d">
    <w:name w:val="Rød"/>
    <w:uiPriority w:val="1"/>
    <w:qFormat/>
    <w:rsid w:val="006925CC"/>
    <w:rPr>
      <w:color w:val="DB502F" w:themeColor="accent2"/>
    </w:rPr>
  </w:style>
  <w:style w:type="paragraph" w:customStyle="1" w:styleId="Tittelmrkerd">
    <w:name w:val="Tittel mørkerød"/>
    <w:basedOn w:val="Rdtittel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sje">
    <w:name w:val="Oransj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5031820\AppData\Local\Microsoft\Office\16.0\DTS\nb-NO%7b4568A41E-0EFC-488E-B434-5FD5828EDC11%7d\%7bF2DB7589-8EEE-468F-829C-DF532E777728%7dtf0279097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6FFEBB794944D6A89A5F4D11248B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625BC0-D860-4D47-93D3-7F3147564159}"/>
      </w:docPartPr>
      <w:docPartBody>
        <w:p w:rsidR="00690475" w:rsidRDefault="00690475">
          <w:pPr>
            <w:pStyle w:val="7C6FFEBB794944D6A89A5F4D11248B05"/>
          </w:pPr>
          <w:r w:rsidRPr="00BE516D">
            <w:rPr>
              <w:rStyle w:val="Plassholdertekst"/>
              <w:lang w:bidi="nb-NO"/>
            </w:rPr>
            <w:t>Bli klar for en</w:t>
          </w:r>
        </w:p>
      </w:docPartBody>
    </w:docPart>
    <w:docPart>
      <w:docPartPr>
        <w:name w:val="29063CEE730042FD9BF9D4C589956B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BE89BB5-2602-41C4-94E8-0BABB2FFCDF0}"/>
      </w:docPartPr>
      <w:docPartBody>
        <w:p w:rsidR="00690475" w:rsidRDefault="00690475">
          <w:pPr>
            <w:pStyle w:val="29063CEE730042FD9BF9D4C589956BEA"/>
          </w:pPr>
          <w:r w:rsidRPr="00BE516D">
            <w:rPr>
              <w:rStyle w:val="Plassholdertekst"/>
              <w:lang w:bidi="nb-NO"/>
            </w:rPr>
            <w:t>HØST</w:t>
          </w:r>
        </w:p>
      </w:docPartBody>
    </w:docPart>
    <w:docPart>
      <w:docPartPr>
        <w:name w:val="9BEB897A15C44D86B17AC2FDDECCF7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B176B3-9294-4CF2-83BC-02C8AB625B7C}"/>
      </w:docPartPr>
      <w:docPartBody>
        <w:p w:rsidR="00690475" w:rsidRDefault="00690475">
          <w:pPr>
            <w:pStyle w:val="9BEB897A15C44D86B17AC2FDDECCF7F7"/>
          </w:pPr>
          <w:r w:rsidRPr="00BE516D">
            <w:rPr>
              <w:rStyle w:val="Plassholdertekst"/>
              <w:lang w:bidi="nb-NO"/>
            </w:rPr>
            <w:t>FEIRING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75"/>
    <w:rsid w:val="006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7C6FFEBB794944D6A89A5F4D11248B05">
    <w:name w:val="7C6FFEBB794944D6A89A5F4D11248B05"/>
  </w:style>
  <w:style w:type="paragraph" w:customStyle="1" w:styleId="29063CEE730042FD9BF9D4C589956BEA">
    <w:name w:val="29063CEE730042FD9BF9D4C589956BEA"/>
  </w:style>
  <w:style w:type="paragraph" w:customStyle="1" w:styleId="9BEB897A15C44D86B17AC2FDDECCF7F7">
    <w:name w:val="9BEB897A15C44D86B17AC2FDDECCF7F7"/>
  </w:style>
  <w:style w:type="character" w:customStyle="1" w:styleId="Gull">
    <w:name w:val="Gull"/>
    <w:uiPriority w:val="1"/>
    <w:qFormat/>
    <w:rPr>
      <w:rFonts w:ascii="Sagona Book" w:hAnsi="Sagona Book"/>
      <w:color w:val="2F5496" w:themeColor="accent1" w:themeShade="BF"/>
    </w:rPr>
  </w:style>
  <w:style w:type="paragraph" w:customStyle="1" w:styleId="B8F47C1512724F2E996B973E5432CAF1">
    <w:name w:val="B8F47C1512724F2E996B973E5432CAF1"/>
  </w:style>
  <w:style w:type="paragraph" w:customStyle="1" w:styleId="07067AC2B42A4C28B771E9C93157E367">
    <w:name w:val="07067AC2B42A4C28B771E9C93157E367"/>
  </w:style>
  <w:style w:type="paragraph" w:customStyle="1" w:styleId="D489B727CDC44435903BB5F723D39308">
    <w:name w:val="D489B727CDC44435903BB5F723D39308"/>
  </w:style>
  <w:style w:type="character" w:customStyle="1" w:styleId="Rd">
    <w:name w:val="Rød"/>
    <w:uiPriority w:val="1"/>
    <w:qFormat/>
    <w:rPr>
      <w:color w:val="ED7D31" w:themeColor="accent2"/>
    </w:rPr>
  </w:style>
  <w:style w:type="paragraph" w:customStyle="1" w:styleId="0FD52F1560F247C3847B1995E8E42A9B">
    <w:name w:val="0FD52F1560F247C3847B1995E8E42A9B"/>
  </w:style>
  <w:style w:type="paragraph" w:customStyle="1" w:styleId="A6870D48942040CD8955956588837770">
    <w:name w:val="A6870D48942040CD8955956588837770"/>
  </w:style>
  <w:style w:type="character" w:customStyle="1" w:styleId="Mrkrd">
    <w:name w:val="Mørk rød"/>
    <w:uiPriority w:val="1"/>
    <w:qFormat/>
    <w:rPr>
      <w:rFonts w:ascii="Sagona Book" w:hAnsi="Sagona Book"/>
      <w:color w:val="5B9BD5" w:themeColor="accent5"/>
    </w:rPr>
  </w:style>
  <w:style w:type="paragraph" w:customStyle="1" w:styleId="2B45CBE0CFC64F05BBC04847FC9A7770">
    <w:name w:val="2B45CBE0CFC64F05BBC04847FC9A7770"/>
  </w:style>
  <w:style w:type="paragraph" w:customStyle="1" w:styleId="072D8EB5F64142E8A531CFA5F3ABF270">
    <w:name w:val="072D8EB5F64142E8A531CFA5F3ABF270"/>
  </w:style>
  <w:style w:type="paragraph" w:customStyle="1" w:styleId="1EA711352DE049D1803DCE3778E102F5">
    <w:name w:val="1EA711352DE049D1803DCE3778E102F5"/>
  </w:style>
  <w:style w:type="character" w:customStyle="1" w:styleId="Oransje">
    <w:name w:val="Oransje"/>
    <w:uiPriority w:val="1"/>
    <w:qFormat/>
    <w:rPr>
      <w:color w:val="538135" w:themeColor="accent6" w:themeShade="BF"/>
    </w:rPr>
  </w:style>
  <w:style w:type="paragraph" w:customStyle="1" w:styleId="16C244E8E1234B9F9802473DDA530364">
    <w:name w:val="16C244E8E1234B9F9802473DDA530364"/>
  </w:style>
  <w:style w:type="paragraph" w:customStyle="1" w:styleId="9B1627A010624E7FA920D4CD7011434F">
    <w:name w:val="9B1627A010624E7FA920D4CD70114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791DD-065E-4BEF-A496-AC2C6A6E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A83F97-5104-427E-9857-8C5961AD63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2D60C-C0A4-4A7E-98DA-D517CF422B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{F2DB7589-8EEE-468F-829C-DF532E777728}tf02790976_win32</Template>
  <TotalTime>0</TotalTime>
  <Pages>4</Pages>
  <Words>460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2022-08-29T12:52:00Z</dcterms:created>
  <dcterms:modified xsi:type="dcterms:W3CDTF">2022-08-29T12:52:00Z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