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Rutenettabell1lysuthevingsfarge2"/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Oppsettstabell"/>
      </w:tblPr>
      <w:tblGrid>
        <w:gridCol w:w="7699"/>
        <w:gridCol w:w="7699"/>
      </w:tblGrid>
      <w:tr w:rsidR="002F6E35" w:rsidRPr="00517C3C" w14:paraId="560BAEFC" w14:textId="77777777" w:rsidTr="00AB29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none" w:sz="0" w:space="0" w:color="auto"/>
            </w:tcBorders>
          </w:tcPr>
          <w:p w14:paraId="6E4AE121" w14:textId="1F87DB3D" w:rsidR="002F6E35" w:rsidRPr="00517C3C" w:rsidRDefault="009035F5">
            <w:pPr>
              <w:pStyle w:val="Mned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 MonthStart \@ MMMM \* MERGEFORMAT </w:instrText>
            </w:r>
            <w:r w:rsidRPr="00517C3C">
              <w:rPr>
                <w:lang w:bidi="nb-NO"/>
              </w:rPr>
              <w:fldChar w:fldCharType="separate"/>
            </w:r>
            <w:r w:rsidR="006F5B46" w:rsidRPr="006F5B46">
              <w:rPr>
                <w:lang w:bidi="nb-NO"/>
              </w:rPr>
              <w:t>oktober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500" w:type="pct"/>
            <w:tcBorders>
              <w:bottom w:val="none" w:sz="0" w:space="0" w:color="auto"/>
            </w:tcBorders>
          </w:tcPr>
          <w:p w14:paraId="49AB91F8" w14:textId="77777777" w:rsidR="002F6E35" w:rsidRPr="00517C3C" w:rsidRDefault="002F6E3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F6E35" w:rsidRPr="00517C3C" w14:paraId="59DF42FF" w14:textId="77777777" w:rsidTr="00AB29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bottom w:val="single" w:sz="18" w:space="0" w:color="FFFFFF" w:themeColor="background1"/>
            </w:tcBorders>
            <w:shd w:val="clear" w:color="auto" w:fill="724109" w:themeFill="accent1" w:themeFillShade="80"/>
          </w:tcPr>
          <w:p w14:paraId="1944D5DC" w14:textId="77777777" w:rsidR="002F6E35" w:rsidRPr="00517C3C" w:rsidRDefault="002F6E35"/>
        </w:tc>
        <w:tc>
          <w:tcPr>
            <w:tcW w:w="2500" w:type="pct"/>
            <w:tcBorders>
              <w:bottom w:val="single" w:sz="18" w:space="0" w:color="FFFFFF" w:themeColor="background1"/>
            </w:tcBorders>
            <w:shd w:val="clear" w:color="auto" w:fill="724109" w:themeFill="accent1" w:themeFillShade="80"/>
          </w:tcPr>
          <w:p w14:paraId="00CD2A60" w14:textId="749CB335" w:rsidR="002F6E35" w:rsidRPr="00517C3C" w:rsidRDefault="009035F5">
            <w:pPr>
              <w:pStyle w:val="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 MonthStart \@  yyyy   \* MERGEFORMAT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t>2023</w:t>
            </w:r>
            <w:r w:rsidRPr="00517C3C">
              <w:rPr>
                <w:lang w:bidi="nb-NO"/>
              </w:rPr>
              <w:fldChar w:fldCharType="end"/>
            </w:r>
          </w:p>
        </w:tc>
      </w:tr>
      <w:tr w:rsidR="002F6E35" w:rsidRPr="00517C3C" w14:paraId="7480C7C8" w14:textId="77777777" w:rsidTr="00AB29FA">
        <w:trPr>
          <w:trHeight w:hRule="exact"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651A0B39" w14:textId="3B1C2293" w:rsidR="002F6E35" w:rsidRPr="00517C3C" w:rsidRDefault="006F5B46">
            <w:pPr>
              <w:pStyle w:val="Tittel"/>
            </w:pPr>
            <w:r w:rsidRPr="006F5B46">
              <w:rPr>
                <w:sz w:val="36"/>
                <w:szCs w:val="36"/>
              </w:rPr>
              <w:t xml:space="preserve">Månedens </w:t>
            </w:r>
            <w:proofErr w:type="spellStart"/>
            <w:proofErr w:type="gramStart"/>
            <w:r w:rsidRPr="006F5B46">
              <w:rPr>
                <w:sz w:val="36"/>
                <w:szCs w:val="36"/>
              </w:rPr>
              <w:t>tema:vennskap</w:t>
            </w:r>
            <w:proofErr w:type="spellEnd"/>
            <w:proofErr w:type="gramEnd"/>
            <w:r w:rsidRPr="006F5B46">
              <w:rPr>
                <w:sz w:val="36"/>
                <w:szCs w:val="36"/>
              </w:rPr>
              <w:t xml:space="preserve"> og</w:t>
            </w:r>
            <w:r>
              <w:t xml:space="preserve"> </w:t>
            </w:r>
            <w:r w:rsidRPr="006F5B46">
              <w:rPr>
                <w:sz w:val="36"/>
                <w:szCs w:val="36"/>
              </w:rPr>
              <w:t>naturen</w:t>
            </w:r>
          </w:p>
        </w:tc>
        <w:tc>
          <w:tcPr>
            <w:tcW w:w="2500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</w:tcPr>
          <w:p w14:paraId="332D862A" w14:textId="77777777" w:rsidR="002F6E35" w:rsidRPr="00517C3C" w:rsidRDefault="002F6E35">
            <w:pPr>
              <w:pStyle w:val="Undertitte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tbl>
      <w:tblPr>
        <w:tblStyle w:val="Tabellkalender"/>
        <w:tblW w:w="5000" w:type="pct"/>
        <w:tblLayout w:type="fixed"/>
        <w:tblLook w:val="0420" w:firstRow="1" w:lastRow="0" w:firstColumn="0" w:lastColumn="0" w:noHBand="0" w:noVBand="1"/>
        <w:tblCaption w:val="Oppsettstabell"/>
      </w:tblPr>
      <w:tblGrid>
        <w:gridCol w:w="2196"/>
        <w:gridCol w:w="2197"/>
        <w:gridCol w:w="2197"/>
        <w:gridCol w:w="2198"/>
        <w:gridCol w:w="2198"/>
        <w:gridCol w:w="2198"/>
        <w:gridCol w:w="2198"/>
      </w:tblGrid>
      <w:tr w:rsidR="002F6E35" w:rsidRPr="00517C3C" w14:paraId="6F732408" w14:textId="77777777" w:rsidTr="002F6E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1527134494"/>
            <w:placeholder>
              <w:docPart w:val="DE1A0CE3DD9649CEBDF964174EE242A1"/>
            </w:placeholder>
            <w:temporary/>
            <w:showingPlcHdr/>
            <w15:appearance w15:val="hidden"/>
          </w:sdtPr>
          <w:sdtContent>
            <w:tc>
              <w:tcPr>
                <w:tcW w:w="2054" w:type="dxa"/>
              </w:tcPr>
              <w:p w14:paraId="0B7D2B49" w14:textId="77777777" w:rsidR="002F6E35" w:rsidRPr="00517C3C" w:rsidRDefault="005A6942">
                <w:pPr>
                  <w:pStyle w:val="Dager"/>
                </w:pPr>
                <w:r w:rsidRPr="00517C3C">
                  <w:rPr>
                    <w:lang w:bidi="nb-NO"/>
                  </w:rPr>
                  <w:t>Mandag</w:t>
                </w:r>
              </w:p>
            </w:tc>
          </w:sdtContent>
        </w:sdt>
        <w:tc>
          <w:tcPr>
            <w:tcW w:w="2055" w:type="dxa"/>
          </w:tcPr>
          <w:p w14:paraId="5BF24B16" w14:textId="77777777" w:rsidR="002F6E35" w:rsidRPr="00517C3C" w:rsidRDefault="00000000">
            <w:pPr>
              <w:pStyle w:val="Dager"/>
            </w:pPr>
            <w:sdt>
              <w:sdtPr>
                <w:id w:val="8650153"/>
                <w:placeholder>
                  <w:docPart w:val="524D908E631B418488E2880BE266FAE8"/>
                </w:placeholder>
                <w:temporary/>
                <w:showingPlcHdr/>
                <w15:appearance w15:val="hidden"/>
              </w:sdtPr>
              <w:sdtContent>
                <w:r w:rsidR="005A6942" w:rsidRPr="00517C3C">
                  <w:rPr>
                    <w:lang w:bidi="nb-NO"/>
                  </w:rPr>
                  <w:t>Tirsdag</w:t>
                </w:r>
              </w:sdtContent>
            </w:sdt>
          </w:p>
        </w:tc>
        <w:tc>
          <w:tcPr>
            <w:tcW w:w="2055" w:type="dxa"/>
          </w:tcPr>
          <w:p w14:paraId="79377457" w14:textId="77777777" w:rsidR="002F6E35" w:rsidRPr="00517C3C" w:rsidRDefault="00000000">
            <w:pPr>
              <w:pStyle w:val="Dager"/>
            </w:pPr>
            <w:sdt>
              <w:sdtPr>
                <w:id w:val="-1517691135"/>
                <w:placeholder>
                  <w:docPart w:val="33221178EB904AD48A41BE64DEC668D8"/>
                </w:placeholder>
                <w:temporary/>
                <w:showingPlcHdr/>
                <w15:appearance w15:val="hidden"/>
              </w:sdtPr>
              <w:sdtContent>
                <w:r w:rsidR="005A6942" w:rsidRPr="00517C3C">
                  <w:rPr>
                    <w:lang w:bidi="nb-NO"/>
                  </w:rPr>
                  <w:t>Onsdag</w:t>
                </w:r>
              </w:sdtContent>
            </w:sdt>
          </w:p>
        </w:tc>
        <w:tc>
          <w:tcPr>
            <w:tcW w:w="2055" w:type="dxa"/>
          </w:tcPr>
          <w:p w14:paraId="5F771647" w14:textId="77777777" w:rsidR="002F6E35" w:rsidRPr="00517C3C" w:rsidRDefault="00000000">
            <w:pPr>
              <w:pStyle w:val="Dager"/>
            </w:pPr>
            <w:sdt>
              <w:sdtPr>
                <w:id w:val="-1684429625"/>
                <w:placeholder>
                  <w:docPart w:val="4967F1DB8425447C8BAFCA6DF000B640"/>
                </w:placeholder>
                <w:temporary/>
                <w:showingPlcHdr/>
                <w15:appearance w15:val="hidden"/>
              </w:sdtPr>
              <w:sdtContent>
                <w:r w:rsidR="005A6942" w:rsidRPr="00517C3C">
                  <w:rPr>
                    <w:lang w:bidi="nb-NO"/>
                  </w:rPr>
                  <w:t>Torsdag</w:t>
                </w:r>
              </w:sdtContent>
            </w:sdt>
          </w:p>
        </w:tc>
        <w:tc>
          <w:tcPr>
            <w:tcW w:w="2055" w:type="dxa"/>
          </w:tcPr>
          <w:p w14:paraId="769E988D" w14:textId="77777777" w:rsidR="002F6E35" w:rsidRPr="00517C3C" w:rsidRDefault="00000000">
            <w:pPr>
              <w:pStyle w:val="Dager"/>
            </w:pPr>
            <w:sdt>
              <w:sdtPr>
                <w:id w:val="-1188375605"/>
                <w:placeholder>
                  <w:docPart w:val="4B435CF9F5E942AC85E224EA7DCEFB00"/>
                </w:placeholder>
                <w:temporary/>
                <w:showingPlcHdr/>
                <w15:appearance w15:val="hidden"/>
              </w:sdtPr>
              <w:sdtContent>
                <w:r w:rsidR="005A6942" w:rsidRPr="00517C3C">
                  <w:rPr>
                    <w:lang w:bidi="nb-NO"/>
                  </w:rPr>
                  <w:t>Fredag</w:t>
                </w:r>
              </w:sdtContent>
            </w:sdt>
          </w:p>
        </w:tc>
        <w:tc>
          <w:tcPr>
            <w:tcW w:w="2055" w:type="dxa"/>
          </w:tcPr>
          <w:p w14:paraId="3D4F559B" w14:textId="77777777" w:rsidR="002F6E35" w:rsidRPr="00517C3C" w:rsidRDefault="00000000">
            <w:pPr>
              <w:pStyle w:val="Dager"/>
            </w:pPr>
            <w:sdt>
              <w:sdtPr>
                <w:id w:val="1991825489"/>
                <w:placeholder>
                  <w:docPart w:val="1B0F418F668D4C998E62A290EB477131"/>
                </w:placeholder>
                <w:temporary/>
                <w:showingPlcHdr/>
                <w15:appearance w15:val="hidden"/>
              </w:sdtPr>
              <w:sdtContent>
                <w:r w:rsidR="005A6942" w:rsidRPr="00517C3C">
                  <w:rPr>
                    <w:lang w:bidi="nb-NO"/>
                  </w:rPr>
                  <w:t>Lørdag</w:t>
                </w:r>
              </w:sdtContent>
            </w:sdt>
          </w:p>
        </w:tc>
        <w:tc>
          <w:tcPr>
            <w:tcW w:w="2055" w:type="dxa"/>
          </w:tcPr>
          <w:p w14:paraId="2793E2DE" w14:textId="77777777" w:rsidR="002F6E35" w:rsidRPr="00517C3C" w:rsidRDefault="00000000">
            <w:pPr>
              <w:pStyle w:val="Dager"/>
            </w:pPr>
            <w:sdt>
              <w:sdtPr>
                <w:id w:val="115736794"/>
                <w:placeholder>
                  <w:docPart w:val="320BE73114FC4E57899DAA5E086D099A"/>
                </w:placeholder>
                <w:temporary/>
                <w:showingPlcHdr/>
                <w15:appearance w15:val="hidden"/>
              </w:sdtPr>
              <w:sdtContent>
                <w:r w:rsidR="009035F5" w:rsidRPr="00517C3C">
                  <w:rPr>
                    <w:lang w:bidi="nb-NO"/>
                  </w:rPr>
                  <w:t>S</w:t>
                </w:r>
                <w:r w:rsidR="005A6942" w:rsidRPr="00517C3C">
                  <w:rPr>
                    <w:lang w:bidi="nb-NO"/>
                  </w:rPr>
                  <w:t>øn</w:t>
                </w:r>
                <w:r w:rsidR="009035F5" w:rsidRPr="00517C3C">
                  <w:rPr>
                    <w:lang w:bidi="nb-NO"/>
                  </w:rPr>
                  <w:t>dag</w:t>
                </w:r>
              </w:sdtContent>
            </w:sdt>
          </w:p>
        </w:tc>
      </w:tr>
      <w:tr w:rsidR="002F6E35" w:rsidRPr="00517C3C" w14:paraId="06EFC497" w14:textId="77777777" w:rsidTr="002F6E35">
        <w:tc>
          <w:tcPr>
            <w:tcW w:w="2054" w:type="dxa"/>
            <w:tcBorders>
              <w:bottom w:val="nil"/>
            </w:tcBorders>
          </w:tcPr>
          <w:p w14:paraId="2F3A2864" w14:textId="27117E3B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"</w:instrText>
            </w:r>
            <w:r w:rsidR="00517C3C" w:rsidRPr="00517C3C">
              <w:instrText>mandag</w:instrText>
            </w:r>
            <w:r w:rsidRPr="00517C3C">
              <w:rPr>
                <w:lang w:bidi="nb-NO"/>
              </w:rPr>
              <w:instrText>" 1 ""</w:instrTex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52C43F1" w14:textId="35E83E9C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"</w:instrText>
            </w:r>
            <w:r w:rsidR="00517C3C" w:rsidRPr="00517C3C">
              <w:instrText>tirsdag</w:instrText>
            </w:r>
            <w:r w:rsidRPr="00517C3C">
              <w:rPr>
                <w:lang w:bidi="nb-NO"/>
              </w:rPr>
              <w:instrText xml:space="preserve">" 1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=A2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&lt;&gt; 0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=A2+1 </w:instrText>
            </w:r>
            <w:r w:rsidRPr="00517C3C">
              <w:rPr>
                <w:lang w:bidi="nb-NO"/>
              </w:rPr>
              <w:fldChar w:fldCharType="separate"/>
            </w:r>
            <w:r w:rsidR="00FA21CA" w:rsidRPr="00517C3C">
              <w:rPr>
                <w:noProof/>
                <w:lang w:bidi="nb-NO"/>
              </w:rPr>
              <w:instrText>2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E37568E" w14:textId="04F62FAB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"</w:instrText>
            </w:r>
            <w:r w:rsidR="00517C3C" w:rsidRPr="00517C3C">
              <w:instrText>onsdag</w:instrText>
            </w:r>
            <w:r w:rsidRPr="00517C3C">
              <w:rPr>
                <w:lang w:bidi="nb-NO"/>
              </w:rPr>
              <w:instrText xml:space="preserve">" 1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=B2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&lt;&gt; 0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=B2+1 </w:instrText>
            </w:r>
            <w:r w:rsidRPr="00517C3C">
              <w:rPr>
                <w:lang w:bidi="nb-NO"/>
              </w:rPr>
              <w:fldChar w:fldCharType="separate"/>
            </w:r>
            <w:r w:rsidR="00517C3C" w:rsidRPr="00517C3C">
              <w:rPr>
                <w:noProof/>
                <w:lang w:bidi="nb-NO"/>
              </w:rPr>
              <w:instrText>2022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5C0075E7" w14:textId="188E14EC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"</w:instrText>
            </w:r>
            <w:r w:rsidR="00517C3C" w:rsidRPr="00517C3C">
              <w:instrText>torsdag</w:instrText>
            </w:r>
            <w:r w:rsidRPr="00517C3C">
              <w:rPr>
                <w:lang w:bidi="nb-NO"/>
              </w:rPr>
              <w:instrText xml:space="preserve">" 1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=C2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&lt;&gt; 0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=C2+1 </w:instrText>
            </w:r>
            <w:r w:rsidRPr="00517C3C">
              <w:rPr>
                <w:lang w:bidi="nb-NO"/>
              </w:rPr>
              <w:fldChar w:fldCharType="separate"/>
            </w:r>
            <w:r w:rsidR="00517C3C" w:rsidRPr="00517C3C">
              <w:rPr>
                <w:b/>
                <w:noProof/>
                <w:lang w:bidi="nb-NO"/>
              </w:rPr>
              <w:instrText xml:space="preserve">!C2 Finnes ikke i tabellen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18B8038D" w14:textId="6DC940CA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>= "</w:instrText>
            </w:r>
            <w:r w:rsidR="00517C3C" w:rsidRPr="00517C3C">
              <w:instrText>fredag</w:instrText>
            </w:r>
            <w:r w:rsidRPr="00517C3C">
              <w:rPr>
                <w:lang w:bidi="nb-NO"/>
              </w:rPr>
              <w:instrText xml:space="preserve">" 1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=D2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&lt;&gt; 0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=D2+1 </w:instrText>
            </w:r>
            <w:r w:rsidRPr="00517C3C">
              <w:rPr>
                <w:lang w:bidi="nb-NO"/>
              </w:rPr>
              <w:fldChar w:fldCharType="separate"/>
            </w:r>
            <w:r w:rsidR="00517C3C" w:rsidRPr="00517C3C">
              <w:rPr>
                <w:b/>
                <w:noProof/>
                <w:lang w:bidi="nb-NO"/>
              </w:rPr>
              <w:instrText xml:space="preserve">!D2 Finnes ikke i tabellen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666CE986" w14:textId="5717D483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"</w:instrText>
            </w:r>
            <w:r w:rsidR="00517C3C" w:rsidRPr="00517C3C">
              <w:instrText>lørdag</w:instrText>
            </w:r>
            <w:r w:rsidRPr="00517C3C">
              <w:rPr>
                <w:lang w:bidi="nb-NO"/>
              </w:rPr>
              <w:instrText xml:space="preserve">" 1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=E2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&lt;&gt; 0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=E2+1 </w:instrText>
            </w:r>
            <w:r w:rsidRPr="00517C3C">
              <w:rPr>
                <w:lang w:bidi="nb-NO"/>
              </w:rPr>
              <w:fldChar w:fldCharType="separate"/>
            </w:r>
            <w:r w:rsidR="00517C3C" w:rsidRPr="00517C3C">
              <w:rPr>
                <w:noProof/>
                <w:lang w:bidi="nb-NO"/>
              </w:rPr>
              <w:instrText>2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</w:tcPr>
          <w:p w14:paraId="7B47A772" w14:textId="6036E1A1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MonthStart \@ dddd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søndag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"</w:instrText>
            </w:r>
            <w:r w:rsidR="00517C3C" w:rsidRPr="00517C3C">
              <w:instrText>søndag</w:instrText>
            </w:r>
            <w:r w:rsidRPr="00517C3C">
              <w:rPr>
                <w:lang w:bidi="nb-NO"/>
              </w:rPr>
              <w:instrText xml:space="preserve">" 1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=F2 </w:instrText>
            </w:r>
            <w:r w:rsidRPr="00517C3C">
              <w:rPr>
                <w:lang w:bidi="nb-NO"/>
              </w:rPr>
              <w:fldChar w:fldCharType="separate"/>
            </w:r>
            <w:r w:rsidR="00517C3C" w:rsidRPr="00517C3C">
              <w:rPr>
                <w:noProof/>
                <w:lang w:bidi="nb-NO"/>
              </w:rPr>
              <w:instrText>2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&lt;&gt; 0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=F2+1 </w:instrText>
            </w:r>
            <w:r w:rsidRPr="00517C3C">
              <w:rPr>
                <w:lang w:bidi="nb-NO"/>
              </w:rPr>
              <w:fldChar w:fldCharType="separate"/>
            </w:r>
            <w:r w:rsidR="00517C3C" w:rsidRPr="00517C3C">
              <w:rPr>
                <w:noProof/>
                <w:lang w:bidi="nb-NO"/>
              </w:rPr>
              <w:instrText>3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separate"/>
            </w:r>
            <w:r w:rsidR="006F5B46" w:rsidRPr="00517C3C">
              <w:rPr>
                <w:noProof/>
                <w:lang w:bidi="nb-NO"/>
              </w:rPr>
              <w:instrText>3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separate"/>
            </w:r>
            <w:r w:rsidR="006F5B46" w:rsidRPr="00517C3C">
              <w:rPr>
                <w:noProof/>
                <w:lang w:bidi="nb-NO"/>
              </w:rPr>
              <w:t>1</w:t>
            </w:r>
            <w:r w:rsidRPr="00517C3C">
              <w:rPr>
                <w:lang w:bidi="nb-NO"/>
              </w:rPr>
              <w:fldChar w:fldCharType="end"/>
            </w:r>
          </w:p>
        </w:tc>
      </w:tr>
      <w:tr w:rsidR="002F6E35" w:rsidRPr="00517C3C" w14:paraId="3981CB14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37559838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9BD5B22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05E096F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529CB83F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1552951" w14:textId="158255A8" w:rsidR="002F6E35" w:rsidRPr="00517C3C" w:rsidRDefault="00E21BE7">
            <w:r w:rsidRPr="00E21BE7">
              <w:rPr>
                <w:noProof/>
                <w:color w:val="FFFFFF" w:themeColor="background1"/>
              </w:rPr>
              <w:drawing>
                <wp:anchor distT="0" distB="0" distL="114300" distR="114300" simplePos="0" relativeHeight="251657215" behindDoc="1" locked="0" layoutInCell="1" allowOverlap="1" wp14:anchorId="079E9E69" wp14:editId="3BDFD58F">
                  <wp:simplePos x="0" y="0"/>
                  <wp:positionH relativeFrom="column">
                    <wp:posOffset>-4250690</wp:posOffset>
                  </wp:positionH>
                  <wp:positionV relativeFrom="paragraph">
                    <wp:posOffset>-181066</wp:posOffset>
                  </wp:positionV>
                  <wp:extent cx="6975566" cy="4556324"/>
                  <wp:effectExtent l="0" t="0" r="0" b="0"/>
                  <wp:wrapNone/>
                  <wp:docPr id="1062185699" name="Bilde 2" descr="Høstskog og knauser i tå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185699" name="Bilde 1062185699" descr="Høstskog og knauser i tåke"/>
                          <pic:cNvPicPr/>
                        </pic:nvPicPr>
                        <pic:blipFill rotWithShape="1">
                          <a:blip r:embed="rId11"/>
                          <a:srcRect b="7968"/>
                          <a:stretch/>
                        </pic:blipFill>
                        <pic:spPr bwMode="auto">
                          <a:xfrm flipH="1">
                            <a:off x="0" y="0"/>
                            <a:ext cx="6975566" cy="4556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B1EFFDD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F4A894B" w14:textId="77777777" w:rsidR="002F6E35" w:rsidRPr="00517C3C" w:rsidRDefault="002F6E35"/>
        </w:tc>
      </w:tr>
      <w:tr w:rsidR="002F6E35" w:rsidRPr="00517C3C" w14:paraId="3DB4B9E5" w14:textId="77777777" w:rsidTr="00E21BE7">
        <w:trPr>
          <w:trHeight w:val="46"/>
        </w:trPr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3588705" w14:textId="681926A9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=G2+1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3640B2F8" w14:textId="4D8B0F23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3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6B1E9A00" w14:textId="5BA3ADFC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=B4+1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4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1006DDE6" w14:textId="5D42030C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=C4+1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5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727B899B" w14:textId="52EA2797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=D4+1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6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085B0356" w14:textId="4B9F7CC9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7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269BAFD1" w14:textId="7E4FB2BA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8</w:t>
            </w:r>
            <w:r w:rsidRPr="00517C3C">
              <w:rPr>
                <w:lang w:bidi="nb-NO"/>
              </w:rPr>
              <w:fldChar w:fldCharType="end"/>
            </w:r>
          </w:p>
        </w:tc>
      </w:tr>
      <w:tr w:rsidR="002F6E35" w:rsidRPr="00517C3C" w14:paraId="1C39C4D5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594C5F48" w14:textId="1C067791" w:rsidR="002F6E35" w:rsidRPr="00517C3C" w:rsidRDefault="006F5B46">
            <w:r>
              <w:t>utedag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7354838" w14:textId="77777777" w:rsidR="002F6E35" w:rsidRDefault="006F5B46">
            <w:r>
              <w:t>Havmus- tur</w:t>
            </w:r>
          </w:p>
          <w:p w14:paraId="61F025DF" w14:textId="48FC28D9" w:rsidR="006F5B46" w:rsidRPr="00517C3C" w:rsidRDefault="006F5B46">
            <w:r>
              <w:t>Breiflabb- forming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68C6336" w14:textId="022D576B" w:rsidR="006F5B46" w:rsidRPr="006F5B46" w:rsidRDefault="006F5B46">
            <w:pPr>
              <w:rPr>
                <w:color w:val="92D050"/>
              </w:rPr>
            </w:pPr>
            <w:r w:rsidRPr="006F5B46">
              <w:rPr>
                <w:noProof/>
                <w:color w:val="92D050"/>
              </w:rPr>
              <w:drawing>
                <wp:anchor distT="0" distB="0" distL="114300" distR="114300" simplePos="0" relativeHeight="251658240" behindDoc="1" locked="0" layoutInCell="1" allowOverlap="1" wp14:anchorId="0E6C36E9" wp14:editId="5B93D77B">
                  <wp:simplePos x="0" y="0"/>
                  <wp:positionH relativeFrom="column">
                    <wp:posOffset>-5094</wp:posOffset>
                  </wp:positionH>
                  <wp:positionV relativeFrom="paragraph">
                    <wp:posOffset>-98181</wp:posOffset>
                  </wp:positionV>
                  <wp:extent cx="963579" cy="643095"/>
                  <wp:effectExtent l="0" t="0" r="8255" b="5080"/>
                  <wp:wrapNone/>
                  <wp:docPr id="98111358" name="Bilde 1" descr="Gruppe med lys som ly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11358" name="Bilde 98111358" descr="Gruppe med lys som lyser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37" cy="646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F5B46">
              <w:rPr>
                <w:color w:val="92D050"/>
              </w:rPr>
              <w:t>Breiflabb- tur</w:t>
            </w:r>
          </w:p>
          <w:p w14:paraId="7AD3BB17" w14:textId="77777777" w:rsidR="006F5B46" w:rsidRPr="006F5B46" w:rsidRDefault="006F5B46">
            <w:pPr>
              <w:rPr>
                <w:color w:val="92D050"/>
              </w:rPr>
            </w:pPr>
            <w:r w:rsidRPr="006F5B46">
              <w:rPr>
                <w:color w:val="92D050"/>
              </w:rPr>
              <w:t xml:space="preserve">Havmus- forming </w:t>
            </w:r>
          </w:p>
          <w:p w14:paraId="54E9B83F" w14:textId="67DAD30C" w:rsidR="006F5B46" w:rsidRPr="00517C3C" w:rsidRDefault="006F5B46">
            <w:r w:rsidRPr="006F5B46">
              <w:rPr>
                <w:color w:val="92D050"/>
              </w:rPr>
              <w:t>Lotte Bursdag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CFA32E2" w14:textId="77777777" w:rsidR="00E21BE7" w:rsidRDefault="00E21BE7"/>
          <w:p w14:paraId="254E39BB" w14:textId="4F82EE3B" w:rsidR="002F6E35" w:rsidRPr="00517C3C" w:rsidRDefault="006F5B46">
            <w:r>
              <w:t>språksamling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5182DF7" w14:textId="77777777" w:rsidR="00E21BE7" w:rsidRDefault="00E21BE7"/>
          <w:p w14:paraId="4509838A" w14:textId="557F060E" w:rsidR="002F6E35" w:rsidRPr="00517C3C" w:rsidRDefault="006F5B46">
            <w:r>
              <w:t xml:space="preserve">Språksamling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081F59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7A7677B" w14:textId="77777777" w:rsidR="002F6E35" w:rsidRPr="00517C3C" w:rsidRDefault="002F6E35"/>
        </w:tc>
      </w:tr>
      <w:tr w:rsidR="002F6E35" w:rsidRPr="00517C3C" w14:paraId="7D371711" w14:textId="77777777" w:rsidTr="00E21BE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6F40EF7A" w14:textId="5AE68501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=G4+1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9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292FFBD4" w14:textId="279562B6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10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30DCCC0F" w14:textId="64F50C5C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=B6+1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11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218D1F56" w14:textId="0EA22C31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=C6+1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12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3DF7EF73" w14:textId="7581AF98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=D6+1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13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BA9D402" w14:textId="56221035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14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6D374AA2" w14:textId="40E0FBC6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15</w:t>
            </w:r>
            <w:r w:rsidRPr="00517C3C">
              <w:rPr>
                <w:lang w:bidi="nb-NO"/>
              </w:rPr>
              <w:fldChar w:fldCharType="end"/>
            </w:r>
          </w:p>
        </w:tc>
      </w:tr>
      <w:tr w:rsidR="002F6E35" w:rsidRPr="00517C3C" w14:paraId="1F4D43B3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457CEEDF" w14:textId="19E93F5A" w:rsidR="002F6E35" w:rsidRPr="00517C3C" w:rsidRDefault="006F5B46">
            <w:r>
              <w:t>utedag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91B1AC8" w14:textId="77777777" w:rsidR="006F5B46" w:rsidRPr="006F5B46" w:rsidRDefault="006F5B46" w:rsidP="006F5B46">
            <w:r w:rsidRPr="006F5B46">
              <w:t>Havmus- tur</w:t>
            </w:r>
          </w:p>
          <w:p w14:paraId="64E4B90D" w14:textId="3FDF2D1E" w:rsidR="002F6E35" w:rsidRPr="00517C3C" w:rsidRDefault="006F5B46" w:rsidP="006F5B46">
            <w:r w:rsidRPr="006F5B46">
              <w:t>Breiflabb- forming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41EA101" w14:textId="77777777" w:rsidR="006F5B46" w:rsidRDefault="006F5B46" w:rsidP="006F5B46">
            <w:r>
              <w:t>Breiflabb- tur</w:t>
            </w:r>
          </w:p>
          <w:p w14:paraId="359C11F9" w14:textId="1613702B" w:rsidR="002F6E35" w:rsidRPr="00517C3C" w:rsidRDefault="006F5B46" w:rsidP="006F5B46">
            <w:r>
              <w:t>Havmus- forming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FC04E26" w14:textId="77777777" w:rsidR="00E21BE7" w:rsidRDefault="00E21BE7"/>
          <w:p w14:paraId="3F6A46AA" w14:textId="6DF7352F" w:rsidR="002F6E35" w:rsidRPr="00517C3C" w:rsidRDefault="006F5B46">
            <w:r>
              <w:t>språksamling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7525E44" w14:textId="77777777" w:rsidR="00E21BE7" w:rsidRDefault="00E21BE7"/>
          <w:p w14:paraId="6B25ACFD" w14:textId="49AAC4F2" w:rsidR="002F6E35" w:rsidRPr="00517C3C" w:rsidRDefault="006F5B46">
            <w:r>
              <w:t>språksamling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1F6A5FD2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4EEAC325" w14:textId="77777777" w:rsidR="002F6E35" w:rsidRPr="00517C3C" w:rsidRDefault="002F6E35"/>
        </w:tc>
      </w:tr>
      <w:tr w:rsidR="002F6E35" w:rsidRPr="00517C3C" w14:paraId="6810230F" w14:textId="77777777" w:rsidTr="00E21BE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722AFB06" w14:textId="1A8DA160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=G6+1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16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75ECFC94" w14:textId="042B5401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17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1FA2AD15" w14:textId="47A940AC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=B8+1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18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3ED6C716" w14:textId="2BB9E530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=C8+1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19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50A06345" w14:textId="57C54FF3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=D8+1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20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340D2476" w14:textId="5269CA47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21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73C86E6" w14:textId="73EEA136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22</w:t>
            </w:r>
            <w:r w:rsidRPr="00517C3C">
              <w:rPr>
                <w:lang w:bidi="nb-NO"/>
              </w:rPr>
              <w:fldChar w:fldCharType="end"/>
            </w:r>
          </w:p>
        </w:tc>
      </w:tr>
      <w:tr w:rsidR="002F6E35" w:rsidRPr="00517C3C" w14:paraId="6AC5F986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FFCB17C" w14:textId="3D86353A" w:rsidR="002F6E35" w:rsidRDefault="006775BC">
            <w:r>
              <w:t>U</w:t>
            </w:r>
            <w:r w:rsidR="006F5B46">
              <w:t>tedag</w:t>
            </w:r>
          </w:p>
          <w:p w14:paraId="4E1DD9E1" w14:textId="62AA04AC" w:rsidR="006775BC" w:rsidRPr="00517C3C" w:rsidRDefault="006775BC">
            <w:proofErr w:type="spellStart"/>
            <w:r>
              <w:t>Fn</w:t>
            </w:r>
            <w:proofErr w:type="spellEnd"/>
            <w: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4528D1F" w14:textId="77777777" w:rsidR="006F5B46" w:rsidRPr="00E21BE7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Havmus- tur</w:t>
            </w:r>
          </w:p>
          <w:p w14:paraId="6E01F375" w14:textId="77777777" w:rsidR="002F6E35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Breiflabb- forming</w:t>
            </w:r>
          </w:p>
          <w:p w14:paraId="6A3C6800" w14:textId="1DDA97C9" w:rsidR="00BD11A3" w:rsidRPr="00E21BE7" w:rsidRDefault="00BD11A3" w:rsidP="006F5B46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2C2DC12" w14:textId="77777777" w:rsidR="006F5B46" w:rsidRPr="00E21BE7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Breiflabb- tur</w:t>
            </w:r>
          </w:p>
          <w:p w14:paraId="7650B1B8" w14:textId="77777777" w:rsidR="002F6E35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Havmus- forming</w:t>
            </w:r>
          </w:p>
          <w:p w14:paraId="2A6EAAFB" w14:textId="2D7D2527" w:rsidR="00BD11A3" w:rsidRPr="00E21BE7" w:rsidRDefault="00BD11A3" w:rsidP="006F5B46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93DF56C" w14:textId="77777777" w:rsidR="00E21BE7" w:rsidRDefault="00E21BE7">
            <w:pPr>
              <w:rPr>
                <w:color w:val="FFFFFF" w:themeColor="background1"/>
              </w:rPr>
            </w:pPr>
          </w:p>
          <w:p w14:paraId="06178F5B" w14:textId="3C774833" w:rsidR="002F6E35" w:rsidRDefault="00BD11A3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S</w:t>
            </w:r>
            <w:r w:rsidR="006F5B46" w:rsidRPr="00E21BE7">
              <w:rPr>
                <w:color w:val="FFFFFF" w:themeColor="background1"/>
              </w:rPr>
              <w:t>pråksamling</w:t>
            </w:r>
          </w:p>
          <w:p w14:paraId="72A236FF" w14:textId="0912F658" w:rsidR="00BD11A3" w:rsidRPr="00517C3C" w:rsidRDefault="00BD11A3"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0B117D" w14:textId="77777777" w:rsidR="00E21BE7" w:rsidRDefault="00E21BE7">
            <w:pPr>
              <w:rPr>
                <w:color w:val="FFFFFF" w:themeColor="background1"/>
              </w:rPr>
            </w:pPr>
          </w:p>
          <w:p w14:paraId="40DB1A08" w14:textId="1A114DE1" w:rsidR="002F6E35" w:rsidRDefault="00BD11A3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S</w:t>
            </w:r>
            <w:r w:rsidR="006F5B46" w:rsidRPr="00E21BE7">
              <w:rPr>
                <w:color w:val="FFFFFF" w:themeColor="background1"/>
              </w:rPr>
              <w:t>pråksamling</w:t>
            </w:r>
          </w:p>
          <w:p w14:paraId="5424D058" w14:textId="538255B1" w:rsidR="00BD11A3" w:rsidRPr="00517C3C" w:rsidRDefault="00BD11A3"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359959D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CD731D" w14:textId="77777777" w:rsidR="002F6E35" w:rsidRPr="00517C3C" w:rsidRDefault="002F6E35"/>
        </w:tc>
      </w:tr>
      <w:tr w:rsidR="002F6E35" w:rsidRPr="00517C3C" w14:paraId="220F658C" w14:textId="77777777" w:rsidTr="00E21BE7">
        <w:tc>
          <w:tcPr>
            <w:tcW w:w="2054" w:type="dxa"/>
            <w:tcBorders>
              <w:top w:val="single" w:sz="6" w:space="0" w:color="BFBFBF" w:themeColor="background1" w:themeShade="BF"/>
              <w:bottom w:val="nil"/>
            </w:tcBorders>
          </w:tcPr>
          <w:p w14:paraId="4802694A" w14:textId="2BBC7D76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=G8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22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0,""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=G8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22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&lt;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MonthEnd \@ 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=G8+1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23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23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23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1F8E0D08" w14:textId="4DC8CC0D" w:rsidR="002F6E35" w:rsidRPr="00E21BE7" w:rsidRDefault="009035F5">
            <w:pPr>
              <w:pStyle w:val="Datoer"/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IF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=A10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23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= 0,""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IF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=A10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23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 &lt;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DocVariable MonthEnd \@ d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color w:val="FFFFFF" w:themeColor="background1"/>
                <w:lang w:bidi="nb-NO"/>
              </w:rPr>
              <w:instrText>31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=A10+1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24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""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24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t>2</w:t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t>4</w: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2796BAE2" w14:textId="606EB1B4" w:rsidR="002F6E35" w:rsidRPr="00E21BE7" w:rsidRDefault="009035F5">
            <w:pPr>
              <w:pStyle w:val="Datoer"/>
              <w:rPr>
                <w:color w:val="FFFFFF" w:themeColor="background1"/>
              </w:rPr>
            </w:pP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IF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=B10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24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= 0,""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IF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=B10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24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 &lt;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DocVariable MonthEnd \@ d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color w:val="0D0D0D" w:themeColor="text1" w:themeTint="F2"/>
                <w:lang w:bidi="nb-NO"/>
              </w:rPr>
              <w:instrText>31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=B10+1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25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""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25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t>25</w: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5C8C34CF" w14:textId="26B81820" w:rsidR="002F6E35" w:rsidRPr="00E21BE7" w:rsidRDefault="009035F5">
            <w:pPr>
              <w:pStyle w:val="Datoer"/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IF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=C10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25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= 0,""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IF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=C10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25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 &lt;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DocVariable MonthEnd \@ d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color w:val="FFFFFF" w:themeColor="background1"/>
                <w:lang w:bidi="nb-NO"/>
              </w:rPr>
              <w:instrText>31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 </w:instrText>
            </w:r>
            <w:r w:rsidRPr="00E21BE7">
              <w:rPr>
                <w:color w:val="FFFFFF" w:themeColor="background1"/>
                <w:lang w:bidi="nb-NO"/>
              </w:rPr>
              <w:fldChar w:fldCharType="begin"/>
            </w:r>
            <w:r w:rsidRPr="00E21BE7">
              <w:rPr>
                <w:color w:val="FFFFFF" w:themeColor="background1"/>
                <w:lang w:bidi="nb-NO"/>
              </w:rPr>
              <w:instrText xml:space="preserve"> =C10+1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26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instrText xml:space="preserve"> "" </w:instrText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FFFFFF" w:themeColor="background1"/>
                <w:lang w:bidi="nb-NO"/>
              </w:rPr>
              <w:instrText>26</w:instrTex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  <w:r w:rsidRPr="00E21BE7">
              <w:rPr>
                <w:color w:val="FFFFFF" w:themeColor="background1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t>26</w:t>
            </w:r>
            <w:r w:rsidRPr="00E21BE7">
              <w:rPr>
                <w:color w:val="FFFFFF" w:themeColor="background1"/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FFFFFF" w:themeFill="background1"/>
          </w:tcPr>
          <w:p w14:paraId="09D2D8B2" w14:textId="376D9642" w:rsidR="002F6E35" w:rsidRPr="00E21BE7" w:rsidRDefault="009035F5">
            <w:pPr>
              <w:pStyle w:val="Datoer"/>
              <w:rPr>
                <w:color w:val="FFFFFF" w:themeColor="background1"/>
              </w:rPr>
            </w:pP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IF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=D10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26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= 0,""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IF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=D10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26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 &lt;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DocVariable MonthEnd \@ d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color w:val="0D0D0D" w:themeColor="text1" w:themeTint="F2"/>
                <w:lang w:bidi="nb-NO"/>
              </w:rPr>
              <w:instrText>31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begin"/>
            </w:r>
            <w:r w:rsidRPr="00E21BE7">
              <w:rPr>
                <w:color w:val="0D0D0D" w:themeColor="text1" w:themeTint="F2"/>
                <w:lang w:bidi="nb-NO"/>
              </w:rPr>
              <w:instrText xml:space="preserve"> =D10+1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27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instrText xml:space="preserve"> "" </w:instrText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instrText>27</w:instrTex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  <w:r w:rsidRPr="00E21BE7">
              <w:rPr>
                <w:color w:val="0D0D0D" w:themeColor="text1" w:themeTint="F2"/>
                <w:lang w:bidi="nb-NO"/>
              </w:rPr>
              <w:fldChar w:fldCharType="separate"/>
            </w:r>
            <w:r w:rsidR="006F5B46" w:rsidRPr="00E21BE7">
              <w:rPr>
                <w:noProof/>
                <w:color w:val="0D0D0D" w:themeColor="text1" w:themeTint="F2"/>
                <w:lang w:bidi="nb-NO"/>
              </w:rPr>
              <w:t>27</w:t>
            </w:r>
            <w:r w:rsidRPr="00E21BE7">
              <w:rPr>
                <w:color w:val="0D0D0D" w:themeColor="text1" w:themeTint="F2"/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78CFE2ED" w14:textId="00457AE7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=E10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27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0,""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=E10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27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&lt;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MonthEnd \@ 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=E10+1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28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28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28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  <w:bottom w:val="nil"/>
            </w:tcBorders>
          </w:tcPr>
          <w:p w14:paraId="5A419C20" w14:textId="1F5F4B33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=F10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28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0,""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=F10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28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&lt;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MonthEnd \@ 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=F10+1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29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29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29</w:t>
            </w:r>
            <w:r w:rsidRPr="00517C3C">
              <w:rPr>
                <w:lang w:bidi="nb-NO"/>
              </w:rPr>
              <w:fldChar w:fldCharType="end"/>
            </w:r>
          </w:p>
        </w:tc>
      </w:tr>
      <w:tr w:rsidR="002F6E35" w:rsidRPr="00517C3C" w14:paraId="0308FA16" w14:textId="77777777" w:rsidTr="002F6E35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 w:themeColor="background1" w:themeShade="BF"/>
            </w:tcBorders>
          </w:tcPr>
          <w:p w14:paraId="2ED668DB" w14:textId="6AC7A6A3" w:rsidR="002F6E35" w:rsidRDefault="006775BC">
            <w:r>
              <w:t>U</w:t>
            </w:r>
            <w:r w:rsidR="006F5B46">
              <w:t>tedag</w:t>
            </w:r>
          </w:p>
          <w:p w14:paraId="43B7713E" w14:textId="1FB860A9" w:rsidR="006775BC" w:rsidRPr="00517C3C" w:rsidRDefault="006775BC">
            <w:proofErr w:type="spellStart"/>
            <w:r>
              <w:t>Fn</w:t>
            </w:r>
            <w:proofErr w:type="spellEnd"/>
            <w:r>
              <w:t xml:space="preserve"> uke 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077F5D89" w14:textId="77777777" w:rsidR="006F5B46" w:rsidRPr="00E21BE7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Havmus- tur</w:t>
            </w:r>
          </w:p>
          <w:p w14:paraId="60BC0276" w14:textId="77777777" w:rsidR="002F6E35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Breiflabb- forming</w:t>
            </w:r>
          </w:p>
          <w:p w14:paraId="6F803901" w14:textId="6ED1F719" w:rsidR="00BD11A3" w:rsidRPr="00E21BE7" w:rsidRDefault="00BD11A3" w:rsidP="006F5B46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625CCA56" w14:textId="443F9810" w:rsidR="006F5B46" w:rsidRPr="00E21BE7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Breiflabb- tur</w:t>
            </w:r>
          </w:p>
          <w:p w14:paraId="3A8F41EC" w14:textId="77777777" w:rsidR="002F6E35" w:rsidRDefault="006F5B46" w:rsidP="006F5B46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Havmus- forming</w:t>
            </w:r>
          </w:p>
          <w:p w14:paraId="2517C145" w14:textId="2BEB2FF2" w:rsidR="00BD11A3" w:rsidRPr="00E21BE7" w:rsidRDefault="00BD11A3" w:rsidP="006F5B46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288793C0" w14:textId="77777777" w:rsidR="00E21BE7" w:rsidRDefault="00E21BE7">
            <w:pPr>
              <w:rPr>
                <w:color w:val="FFFFFF" w:themeColor="background1"/>
              </w:rPr>
            </w:pPr>
          </w:p>
          <w:p w14:paraId="71FB2CB1" w14:textId="1622F6DB" w:rsidR="002F6E35" w:rsidRDefault="00BD11A3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S</w:t>
            </w:r>
            <w:r w:rsidR="006F5B46" w:rsidRPr="00E21BE7">
              <w:rPr>
                <w:color w:val="FFFFFF" w:themeColor="background1"/>
              </w:rPr>
              <w:t>pråksamling</w:t>
            </w:r>
          </w:p>
          <w:p w14:paraId="1B5E28BE" w14:textId="150B29B2" w:rsidR="00BD11A3" w:rsidRPr="00E21BE7" w:rsidRDefault="00BD11A3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A9A82B1" w14:textId="77777777" w:rsidR="00E21BE7" w:rsidRDefault="00E21BE7">
            <w:pPr>
              <w:rPr>
                <w:color w:val="FFFFFF" w:themeColor="background1"/>
              </w:rPr>
            </w:pPr>
          </w:p>
          <w:p w14:paraId="2A82E96F" w14:textId="2F75A2AB" w:rsidR="002F6E35" w:rsidRDefault="00BD11A3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S</w:t>
            </w:r>
            <w:r w:rsidR="006F5B46" w:rsidRPr="00E21BE7">
              <w:rPr>
                <w:color w:val="FFFFFF" w:themeColor="background1"/>
              </w:rPr>
              <w:t>pråksamling</w:t>
            </w:r>
          </w:p>
          <w:p w14:paraId="064DCF1A" w14:textId="7302895A" w:rsidR="00BD11A3" w:rsidRPr="00E21BE7" w:rsidRDefault="00BD11A3">
            <w:pPr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Fn</w:t>
            </w:r>
            <w:proofErr w:type="spellEnd"/>
            <w:r>
              <w:rPr>
                <w:color w:val="FFFFFF" w:themeColor="background1"/>
              </w:rPr>
              <w:t xml:space="preserve"> uke</w:t>
            </w:r>
          </w:p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720ED642" w14:textId="77777777" w:rsidR="002F6E35" w:rsidRPr="00517C3C" w:rsidRDefault="002F6E35"/>
        </w:tc>
        <w:tc>
          <w:tcPr>
            <w:tcW w:w="2055" w:type="dxa"/>
            <w:tcBorders>
              <w:top w:val="nil"/>
              <w:bottom w:val="single" w:sz="6" w:space="0" w:color="BFBFBF" w:themeColor="background1" w:themeShade="BF"/>
            </w:tcBorders>
          </w:tcPr>
          <w:p w14:paraId="3E3E9C8F" w14:textId="77777777" w:rsidR="002F6E35" w:rsidRPr="00517C3C" w:rsidRDefault="002F6E35"/>
        </w:tc>
      </w:tr>
      <w:tr w:rsidR="002F6E35" w:rsidRPr="00517C3C" w14:paraId="212D10A2" w14:textId="77777777" w:rsidTr="00E21BE7">
        <w:tc>
          <w:tcPr>
            <w:tcW w:w="2054" w:type="dxa"/>
            <w:tcBorders>
              <w:top w:val="single" w:sz="6" w:space="0" w:color="BFBFBF" w:themeColor="background1" w:themeShade="BF"/>
            </w:tcBorders>
          </w:tcPr>
          <w:p w14:paraId="0A6ED332" w14:textId="523C7A25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=G10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29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0,""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=G10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29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&lt;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MonthEnd \@ 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=G10+1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30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30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30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  <w:shd w:val="clear" w:color="auto" w:fill="FFFFFF" w:themeFill="background1"/>
          </w:tcPr>
          <w:p w14:paraId="58A8D74B" w14:textId="151B5007" w:rsidR="002F6E35" w:rsidRPr="00517C3C" w:rsidRDefault="009035F5">
            <w:pPr>
              <w:pStyle w:val="Datoer"/>
            </w:pP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=A12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30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= 0,""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IF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=A12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30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&lt;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DocVariable MonthEnd \@ d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 </w:instrText>
            </w:r>
            <w:r w:rsidRPr="00517C3C">
              <w:rPr>
                <w:lang w:bidi="nb-NO"/>
              </w:rPr>
              <w:fldChar w:fldCharType="begin"/>
            </w:r>
            <w:r w:rsidRPr="00517C3C">
              <w:rPr>
                <w:lang w:bidi="nb-NO"/>
              </w:rPr>
              <w:instrText xml:space="preserve"> =A12+1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instrText xml:space="preserve"> "" </w:instrText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instrText>31</w:instrText>
            </w:r>
            <w:r w:rsidRPr="00517C3C">
              <w:rPr>
                <w:lang w:bidi="nb-NO"/>
              </w:rPr>
              <w:fldChar w:fldCharType="end"/>
            </w:r>
            <w:r w:rsidRPr="00517C3C">
              <w:rPr>
                <w:lang w:bidi="nb-NO"/>
              </w:rPr>
              <w:fldChar w:fldCharType="separate"/>
            </w:r>
            <w:r w:rsidR="006F5B46">
              <w:rPr>
                <w:noProof/>
                <w:lang w:bidi="nb-NO"/>
              </w:rPr>
              <w:t>31</w:t>
            </w:r>
            <w:r w:rsidRPr="00517C3C">
              <w:rPr>
                <w:lang w:bidi="nb-NO"/>
              </w:rPr>
              <w:fldChar w:fldCharType="end"/>
            </w: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60583692" w14:textId="77777777" w:rsidR="002F6E35" w:rsidRPr="00517C3C" w:rsidRDefault="002F6E35">
            <w:pPr>
              <w:pStyle w:val="Datoer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33263E5" w14:textId="1F754FAB" w:rsidR="002F6E35" w:rsidRPr="00517C3C" w:rsidRDefault="002F6E35">
            <w:pPr>
              <w:pStyle w:val="Datoer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2F2F0E67" w14:textId="0E9862F8" w:rsidR="002F6E35" w:rsidRPr="00517C3C" w:rsidRDefault="002F6E35">
            <w:pPr>
              <w:pStyle w:val="Datoer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3B484076" w14:textId="2283326D" w:rsidR="002F6E35" w:rsidRPr="00517C3C" w:rsidRDefault="002F6E35">
            <w:pPr>
              <w:pStyle w:val="Datoer"/>
            </w:pPr>
          </w:p>
        </w:tc>
        <w:tc>
          <w:tcPr>
            <w:tcW w:w="2055" w:type="dxa"/>
            <w:tcBorders>
              <w:top w:val="single" w:sz="6" w:space="0" w:color="BFBFBF" w:themeColor="background1" w:themeShade="BF"/>
            </w:tcBorders>
          </w:tcPr>
          <w:p w14:paraId="5DDDCDCD" w14:textId="77777777" w:rsidR="002F6E35" w:rsidRPr="00517C3C" w:rsidRDefault="002F6E35">
            <w:pPr>
              <w:pStyle w:val="Datoer"/>
            </w:pPr>
          </w:p>
        </w:tc>
      </w:tr>
      <w:tr w:rsidR="002F6E35" w:rsidRPr="00517C3C" w14:paraId="2D7E1D62" w14:textId="77777777" w:rsidTr="002F6E35">
        <w:trPr>
          <w:trHeight w:hRule="exact" w:val="907"/>
        </w:trPr>
        <w:tc>
          <w:tcPr>
            <w:tcW w:w="2054" w:type="dxa"/>
          </w:tcPr>
          <w:p w14:paraId="58E3E48D" w14:textId="2FDA6817" w:rsidR="002F6E35" w:rsidRPr="00517C3C" w:rsidRDefault="006F5B46">
            <w:r>
              <w:t>utedag</w:t>
            </w:r>
          </w:p>
        </w:tc>
        <w:tc>
          <w:tcPr>
            <w:tcW w:w="2055" w:type="dxa"/>
          </w:tcPr>
          <w:p w14:paraId="3AA08B56" w14:textId="77777777" w:rsidR="00E21BE7" w:rsidRPr="00E21BE7" w:rsidRDefault="00E21BE7" w:rsidP="00E21BE7">
            <w:pPr>
              <w:rPr>
                <w:color w:val="FFFFFF" w:themeColor="background1"/>
              </w:rPr>
            </w:pPr>
            <w:r w:rsidRPr="00E21BE7">
              <w:rPr>
                <w:color w:val="FFFFFF" w:themeColor="background1"/>
              </w:rPr>
              <w:t>Havmus- tur</w:t>
            </w:r>
          </w:p>
          <w:p w14:paraId="39C3DCED" w14:textId="35C0DF38" w:rsidR="002F6E35" w:rsidRPr="00517C3C" w:rsidRDefault="00E21BE7" w:rsidP="00E21BE7">
            <w:r w:rsidRPr="00E21BE7">
              <w:rPr>
                <w:color w:val="FFFFFF" w:themeColor="background1"/>
              </w:rPr>
              <w:t>Breiflabb- forming</w:t>
            </w:r>
            <w:r w:rsidRPr="00E21BE7">
              <w:rPr>
                <w:noProof/>
                <w:color w:val="FFFFFF" w:themeColor="background1"/>
              </w:rPr>
              <w:t xml:space="preserve"> </w:t>
            </w:r>
          </w:p>
        </w:tc>
        <w:tc>
          <w:tcPr>
            <w:tcW w:w="2055" w:type="dxa"/>
          </w:tcPr>
          <w:p w14:paraId="29FF3290" w14:textId="77777777" w:rsidR="002F6E35" w:rsidRPr="00517C3C" w:rsidRDefault="002F6E35"/>
        </w:tc>
        <w:tc>
          <w:tcPr>
            <w:tcW w:w="2055" w:type="dxa"/>
          </w:tcPr>
          <w:p w14:paraId="3E437636" w14:textId="17198006" w:rsidR="002F6E35" w:rsidRPr="00517C3C" w:rsidRDefault="002F6E35"/>
        </w:tc>
        <w:tc>
          <w:tcPr>
            <w:tcW w:w="2055" w:type="dxa"/>
          </w:tcPr>
          <w:p w14:paraId="3D1ABC6D" w14:textId="20AC854B" w:rsidR="002F6E35" w:rsidRPr="00517C3C" w:rsidRDefault="002F6E35"/>
        </w:tc>
        <w:tc>
          <w:tcPr>
            <w:tcW w:w="2055" w:type="dxa"/>
          </w:tcPr>
          <w:p w14:paraId="45BB6E06" w14:textId="3016C6FE" w:rsidR="002F6E35" w:rsidRPr="00517C3C" w:rsidRDefault="002F6E35"/>
        </w:tc>
        <w:tc>
          <w:tcPr>
            <w:tcW w:w="2055" w:type="dxa"/>
          </w:tcPr>
          <w:p w14:paraId="4278C082" w14:textId="77777777" w:rsidR="002F6E35" w:rsidRPr="00517C3C" w:rsidRDefault="002F6E35"/>
        </w:tc>
      </w:tr>
    </w:tbl>
    <w:p w14:paraId="5A3A107E" w14:textId="4AED31DF" w:rsidR="002F6E35" w:rsidRDefault="002F6E35"/>
    <w:p w14:paraId="11EAA4E2" w14:textId="77777777" w:rsidR="00E21BE7" w:rsidRPr="00E21BE7" w:rsidRDefault="00E21BE7" w:rsidP="00E21BE7">
      <w:pPr>
        <w:jc w:val="center"/>
        <w:rPr>
          <w:b/>
          <w:bCs/>
          <w:sz w:val="24"/>
          <w:szCs w:val="24"/>
        </w:rPr>
      </w:pPr>
      <w:r w:rsidRPr="00E21BE7">
        <w:rPr>
          <w:b/>
          <w:bCs/>
          <w:sz w:val="24"/>
          <w:szCs w:val="24"/>
        </w:rPr>
        <w:lastRenderedPageBreak/>
        <w:t>Månedsbrev Måke oktober 2023</w:t>
      </w:r>
    </w:p>
    <w:p w14:paraId="71C43F6D" w14:textId="77777777" w:rsidR="00E21BE7" w:rsidRPr="00E21BE7" w:rsidRDefault="00E21BE7" w:rsidP="00E21BE7">
      <w:pPr>
        <w:jc w:val="center"/>
        <w:rPr>
          <w:b/>
          <w:bCs/>
          <w:sz w:val="24"/>
          <w:szCs w:val="24"/>
        </w:rPr>
      </w:pPr>
    </w:p>
    <w:p w14:paraId="10C223D3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Da var vi i gang med oktober, ute går det mot høst og vi nyter de siste dagene med sol.</w:t>
      </w:r>
    </w:p>
    <w:p w14:paraId="02E5066F" w14:textId="77777777" w:rsidR="00E21BE7" w:rsidRPr="00E21BE7" w:rsidRDefault="00E21BE7" w:rsidP="00E21BE7">
      <w:pPr>
        <w:rPr>
          <w:sz w:val="24"/>
          <w:szCs w:val="24"/>
        </w:rPr>
      </w:pPr>
    </w:p>
    <w:p w14:paraId="27348D51" w14:textId="77777777" w:rsidR="00E21BE7" w:rsidRPr="00E21BE7" w:rsidRDefault="00E21BE7" w:rsidP="00E21BE7">
      <w:pPr>
        <w:rPr>
          <w:b/>
          <w:bCs/>
          <w:sz w:val="24"/>
          <w:szCs w:val="24"/>
        </w:rPr>
      </w:pPr>
      <w:r w:rsidRPr="00E21BE7">
        <w:rPr>
          <w:b/>
          <w:bCs/>
          <w:sz w:val="24"/>
          <w:szCs w:val="24"/>
        </w:rPr>
        <w:t>Tilbakeblikk:</w:t>
      </w:r>
    </w:p>
    <w:p w14:paraId="261E30B9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Da var vi i full gang med ny barnegruppe. Det har begynt 7 nye barn på måke denne høsten. Det er 3 jenter og 4 gutter. Det ser ut t å bli en fin gjeng som er sammensveiset og klar for et nytt barnehageår.</w:t>
      </w:r>
    </w:p>
    <w:p w14:paraId="6F4000F2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 xml:space="preserve">Vi har hatt tilvenning i august og september. I den forbindelse er det viktig for oss at ungene kommer inn i rutiner og blir godt kjent med oss voksne. Alle nye barn har en primærkontakt som følger dette barnet gjennom de første månedene. De som begynte i fjord har samme primærkontakt, men kanskje ikke samme behov som de nye. </w:t>
      </w:r>
    </w:p>
    <w:p w14:paraId="057138A8" w14:textId="77777777" w:rsidR="00E21BE7" w:rsidRPr="00E21BE7" w:rsidRDefault="00E21BE7" w:rsidP="00E21BE7">
      <w:pPr>
        <w:rPr>
          <w:sz w:val="24"/>
          <w:szCs w:val="24"/>
        </w:rPr>
      </w:pPr>
    </w:p>
    <w:p w14:paraId="63973881" w14:textId="77777777" w:rsidR="00E21BE7" w:rsidRPr="00E21BE7" w:rsidRDefault="00E21BE7" w:rsidP="00E21BE7">
      <w:pPr>
        <w:rPr>
          <w:b/>
          <w:bCs/>
          <w:sz w:val="24"/>
          <w:szCs w:val="24"/>
        </w:rPr>
      </w:pPr>
      <w:r w:rsidRPr="00E21BE7">
        <w:rPr>
          <w:b/>
          <w:bCs/>
          <w:sz w:val="24"/>
          <w:szCs w:val="24"/>
        </w:rPr>
        <w:t>Oktober:</w:t>
      </w:r>
    </w:p>
    <w:p w14:paraId="3B5FA4E6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9 oktober begynner Elliott hos oss, da er gruppen fullsatt. Velkommen til han og hans familie.</w:t>
      </w:r>
    </w:p>
    <w:p w14:paraId="5F45E4F1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 xml:space="preserve">Vi vil også begynne så smått med grupper og faste aktiviteter i hverdagen. Vi vil gå på tur i nærmiljøet, forming, språkgrupper og samling. Tema fra halvårsplanen for oktober er vennskap og naturen. Vi vil være mye ute på tur for å se etter høsttegn i naturen. Vi leter etter bær og vi leker på lekeplasser. Vennskap blir dannet både ute og inne med grupper og frilek. </w:t>
      </w:r>
    </w:p>
    <w:p w14:paraId="176CE624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 xml:space="preserve">I uke 43 vil vi ha </w:t>
      </w:r>
      <w:proofErr w:type="spellStart"/>
      <w:r w:rsidRPr="00E21BE7">
        <w:rPr>
          <w:sz w:val="24"/>
          <w:szCs w:val="24"/>
        </w:rPr>
        <w:t>fn</w:t>
      </w:r>
      <w:proofErr w:type="spellEnd"/>
      <w:r w:rsidRPr="00E21BE7">
        <w:rPr>
          <w:sz w:val="24"/>
          <w:szCs w:val="24"/>
        </w:rPr>
        <w:t xml:space="preserve"> uke. Da vil vi se filmer fra forut barneaksjoner. Tema dette året er «</w:t>
      </w:r>
      <w:proofErr w:type="spellStart"/>
      <w:r w:rsidRPr="00E21BE7">
        <w:rPr>
          <w:sz w:val="24"/>
          <w:szCs w:val="24"/>
        </w:rPr>
        <w:t>Hamphless</w:t>
      </w:r>
      <w:proofErr w:type="spellEnd"/>
      <w:r w:rsidRPr="00E21BE7">
        <w:rPr>
          <w:sz w:val="24"/>
          <w:szCs w:val="24"/>
        </w:rPr>
        <w:t xml:space="preserve"> og det varme hjerte». </w:t>
      </w:r>
      <w:proofErr w:type="spellStart"/>
      <w:r w:rsidRPr="00E21BE7">
        <w:rPr>
          <w:sz w:val="24"/>
          <w:szCs w:val="24"/>
        </w:rPr>
        <w:t>Hamphless</w:t>
      </w:r>
      <w:proofErr w:type="spellEnd"/>
      <w:r w:rsidRPr="00E21BE7">
        <w:rPr>
          <w:sz w:val="24"/>
          <w:szCs w:val="24"/>
        </w:rPr>
        <w:t xml:space="preserve"> er fem år og bor i Malawi.  Vi vil bli kjent med hverdagen hans, familien, sjiraffen </w:t>
      </w:r>
      <w:proofErr w:type="spellStart"/>
      <w:r w:rsidRPr="00E21BE7">
        <w:rPr>
          <w:sz w:val="24"/>
          <w:szCs w:val="24"/>
        </w:rPr>
        <w:t>Suala</w:t>
      </w:r>
      <w:proofErr w:type="spellEnd"/>
      <w:r w:rsidRPr="00E21BE7">
        <w:rPr>
          <w:sz w:val="24"/>
          <w:szCs w:val="24"/>
        </w:rPr>
        <w:t xml:space="preserve"> og det flotte landet de bor i.</w:t>
      </w:r>
    </w:p>
    <w:p w14:paraId="47C5BED5" w14:textId="77777777" w:rsidR="00E21BE7" w:rsidRPr="00E21BE7" w:rsidRDefault="00E21BE7" w:rsidP="00E21BE7">
      <w:pPr>
        <w:rPr>
          <w:sz w:val="24"/>
          <w:szCs w:val="24"/>
        </w:rPr>
      </w:pPr>
    </w:p>
    <w:p w14:paraId="0836BD5C" w14:textId="77777777" w:rsidR="00E21BE7" w:rsidRPr="00E21BE7" w:rsidRDefault="00E21BE7" w:rsidP="00E21BE7">
      <w:pPr>
        <w:rPr>
          <w:b/>
          <w:bCs/>
          <w:sz w:val="24"/>
          <w:szCs w:val="24"/>
        </w:rPr>
      </w:pPr>
      <w:r w:rsidRPr="00E21BE7">
        <w:rPr>
          <w:b/>
          <w:bCs/>
          <w:sz w:val="24"/>
          <w:szCs w:val="24"/>
        </w:rPr>
        <w:t xml:space="preserve">Viktige datoer: </w:t>
      </w:r>
    </w:p>
    <w:p w14:paraId="370B2CF1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4 oktober Lotte 2 år. Hipp hurra</w:t>
      </w:r>
    </w:p>
    <w:p w14:paraId="42C7EE12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 xml:space="preserve">Uke 43 </w:t>
      </w:r>
      <w:proofErr w:type="spellStart"/>
      <w:r w:rsidRPr="00E21BE7">
        <w:rPr>
          <w:sz w:val="24"/>
          <w:szCs w:val="24"/>
        </w:rPr>
        <w:t>fn</w:t>
      </w:r>
      <w:proofErr w:type="spellEnd"/>
      <w:r w:rsidRPr="00E21BE7">
        <w:rPr>
          <w:sz w:val="24"/>
          <w:szCs w:val="24"/>
        </w:rPr>
        <w:t xml:space="preserve"> uke.</w:t>
      </w:r>
    </w:p>
    <w:p w14:paraId="0B04FE30" w14:textId="77777777" w:rsidR="00E21BE7" w:rsidRPr="00E21BE7" w:rsidRDefault="00E21BE7" w:rsidP="00E21BE7">
      <w:pPr>
        <w:rPr>
          <w:sz w:val="24"/>
          <w:szCs w:val="24"/>
        </w:rPr>
      </w:pPr>
    </w:p>
    <w:p w14:paraId="59981C27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Takk for godt oppmøte på foreldremøte. Minner på at soveposene må tas inn på ettermiddagen.</w:t>
      </w:r>
    </w:p>
    <w:p w14:paraId="3B7CDE28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Husk å sjekke kleskurven om alle klær passer. Sjekk også støvle og regntøy.</w:t>
      </w:r>
    </w:p>
    <w:p w14:paraId="40638424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Vi satser på at der blir lagt ut bilder på hjemmesiden fra uke 40.</w:t>
      </w:r>
    </w:p>
    <w:p w14:paraId="44D12A3A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Vi begynner med varmmat uke 39.</w:t>
      </w:r>
    </w:p>
    <w:p w14:paraId="274DC20C" w14:textId="77777777" w:rsidR="00E21BE7" w:rsidRPr="00E21BE7" w:rsidRDefault="00E21BE7" w:rsidP="00E21BE7">
      <w:pPr>
        <w:rPr>
          <w:sz w:val="24"/>
          <w:szCs w:val="24"/>
        </w:rPr>
      </w:pPr>
    </w:p>
    <w:p w14:paraId="6D1A0B11" w14:textId="77777777" w:rsidR="00E21BE7" w:rsidRPr="00E21BE7" w:rsidRDefault="00E21BE7" w:rsidP="00E21BE7">
      <w:pPr>
        <w:rPr>
          <w:sz w:val="24"/>
          <w:szCs w:val="24"/>
        </w:rPr>
      </w:pPr>
      <w:r w:rsidRPr="00E21BE7">
        <w:rPr>
          <w:sz w:val="24"/>
          <w:szCs w:val="24"/>
        </w:rPr>
        <w:t>Hilsen fra oss på Måke</w:t>
      </w:r>
    </w:p>
    <w:p w14:paraId="1ED0C30C" w14:textId="77777777" w:rsidR="00E21BE7" w:rsidRPr="00517C3C" w:rsidRDefault="00E21BE7"/>
    <w:sectPr w:rsidR="00E21BE7" w:rsidRPr="00517C3C" w:rsidSect="0062245D">
      <w:pgSz w:w="16838" w:h="11906" w:orient="landscape" w:code="9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A6D75" w14:textId="77777777" w:rsidR="00B46DE8" w:rsidRDefault="00B46DE8">
      <w:pPr>
        <w:spacing w:before="0" w:after="0"/>
      </w:pPr>
      <w:r>
        <w:separator/>
      </w:r>
    </w:p>
  </w:endnote>
  <w:endnote w:type="continuationSeparator" w:id="0">
    <w:p w14:paraId="73E04DB8" w14:textId="77777777" w:rsidR="00B46DE8" w:rsidRDefault="00B46DE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3B7C9" w14:textId="77777777" w:rsidR="00B46DE8" w:rsidRDefault="00B46DE8">
      <w:pPr>
        <w:spacing w:before="0" w:after="0"/>
      </w:pPr>
      <w:r>
        <w:separator/>
      </w:r>
    </w:p>
  </w:footnote>
  <w:footnote w:type="continuationSeparator" w:id="0">
    <w:p w14:paraId="51685BB7" w14:textId="77777777" w:rsidR="00B46DE8" w:rsidRDefault="00B46DE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Nummerertliste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Nummerertliste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4897591">
    <w:abstractNumId w:val="9"/>
  </w:num>
  <w:num w:numId="2" w16cid:durableId="1130437580">
    <w:abstractNumId w:val="7"/>
  </w:num>
  <w:num w:numId="3" w16cid:durableId="278997534">
    <w:abstractNumId w:val="6"/>
  </w:num>
  <w:num w:numId="4" w16cid:durableId="367726546">
    <w:abstractNumId w:val="5"/>
  </w:num>
  <w:num w:numId="5" w16cid:durableId="839085096">
    <w:abstractNumId w:val="4"/>
  </w:num>
  <w:num w:numId="6" w16cid:durableId="1379162650">
    <w:abstractNumId w:val="8"/>
  </w:num>
  <w:num w:numId="7" w16cid:durableId="2105222056">
    <w:abstractNumId w:val="3"/>
  </w:num>
  <w:num w:numId="8" w16cid:durableId="2002192630">
    <w:abstractNumId w:val="2"/>
  </w:num>
  <w:num w:numId="9" w16cid:durableId="408965733">
    <w:abstractNumId w:val="1"/>
  </w:num>
  <w:num w:numId="10" w16cid:durableId="1127120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.10.2023"/>
    <w:docVar w:name="MonthStart" w:val="01.10.2023"/>
    <w:docVar w:name="ShowDynamicGuides" w:val="1"/>
    <w:docVar w:name="ShowMarginGuides" w:val="0"/>
    <w:docVar w:name="ShowOutlines" w:val="0"/>
    <w:docVar w:name="ShowStaticGuides" w:val="0"/>
  </w:docVars>
  <w:rsids>
    <w:rsidRoot w:val="006F5B46"/>
    <w:rsid w:val="00056814"/>
    <w:rsid w:val="0006779F"/>
    <w:rsid w:val="000A20FE"/>
    <w:rsid w:val="0011772B"/>
    <w:rsid w:val="001A3A8D"/>
    <w:rsid w:val="001C5DC3"/>
    <w:rsid w:val="001F1B7D"/>
    <w:rsid w:val="00233B3A"/>
    <w:rsid w:val="0027720C"/>
    <w:rsid w:val="002F6E35"/>
    <w:rsid w:val="003D7DDA"/>
    <w:rsid w:val="00406C2A"/>
    <w:rsid w:val="00454FED"/>
    <w:rsid w:val="004C5B17"/>
    <w:rsid w:val="00517C3C"/>
    <w:rsid w:val="005562FE"/>
    <w:rsid w:val="00557989"/>
    <w:rsid w:val="005A6942"/>
    <w:rsid w:val="00612CF2"/>
    <w:rsid w:val="0062245D"/>
    <w:rsid w:val="006775BC"/>
    <w:rsid w:val="006F5B46"/>
    <w:rsid w:val="007564A4"/>
    <w:rsid w:val="007777B1"/>
    <w:rsid w:val="007A49F2"/>
    <w:rsid w:val="00874C9A"/>
    <w:rsid w:val="009035F5"/>
    <w:rsid w:val="00944085"/>
    <w:rsid w:val="00946A27"/>
    <w:rsid w:val="009A0FFF"/>
    <w:rsid w:val="00A4654E"/>
    <w:rsid w:val="00A73BBF"/>
    <w:rsid w:val="00AB29FA"/>
    <w:rsid w:val="00B46DE8"/>
    <w:rsid w:val="00B70858"/>
    <w:rsid w:val="00B8151A"/>
    <w:rsid w:val="00BD11A3"/>
    <w:rsid w:val="00C11D39"/>
    <w:rsid w:val="00C71D73"/>
    <w:rsid w:val="00C7735D"/>
    <w:rsid w:val="00CB1C1C"/>
    <w:rsid w:val="00D17693"/>
    <w:rsid w:val="00DE6C1E"/>
    <w:rsid w:val="00DF051F"/>
    <w:rsid w:val="00DF32DE"/>
    <w:rsid w:val="00E02644"/>
    <w:rsid w:val="00E21BE7"/>
    <w:rsid w:val="00E54E11"/>
    <w:rsid w:val="00EA1691"/>
    <w:rsid w:val="00EB320B"/>
    <w:rsid w:val="00F742B7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E8667A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nb-NO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A610D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E48312" w:themeColor="accent1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48312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14109" w:themeColor="accent1" w:themeShade="7F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14109" w:themeColor="accent1" w:themeShade="7F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Mned">
    <w:name w:val="Måned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r">
    <w:name w:val="Å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Undertittel">
    <w:name w:val="Subtitle"/>
    <w:basedOn w:val="Normal"/>
    <w:link w:val="UndertittelTegn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4"/>
    <w:rPr>
      <w:b/>
      <w:color w:val="FFFFFF" w:themeColor="background1"/>
      <w:sz w:val="24"/>
      <w:szCs w:val="24"/>
    </w:rPr>
  </w:style>
  <w:style w:type="paragraph" w:styleId="Tittel">
    <w:name w:val="Title"/>
    <w:basedOn w:val="Normal"/>
    <w:link w:val="TittelTegn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telTegn">
    <w:name w:val="Tittel Tegn"/>
    <w:basedOn w:val="Standardskriftforavsnitt"/>
    <w:link w:val="Tittel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ger">
    <w:name w:val="Dager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ellkalender">
    <w:name w:val="Tabellkalender"/>
    <w:basedOn w:val="Vanligtabel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oer">
    <w:name w:val="Datoer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rdtekst">
    <w:name w:val="Body Text"/>
    <w:basedOn w:val="Normal"/>
    <w:link w:val="BrdtekstTegn"/>
    <w:semiHidden/>
    <w:unhideWhenUsed/>
    <w:pPr>
      <w:spacing w:after="120"/>
    </w:pPr>
  </w:style>
  <w:style w:type="character" w:customStyle="1" w:styleId="BrdtekstTegn">
    <w:name w:val="Brødtekst Tegn"/>
    <w:basedOn w:val="Standardskriftforavsnitt"/>
    <w:link w:val="Brdtekst"/>
    <w:semiHidden/>
    <w:rPr>
      <w:sz w:val="20"/>
    </w:rPr>
  </w:style>
  <w:style w:type="paragraph" w:styleId="Bobletekst">
    <w:name w:val="Balloon Text"/>
    <w:basedOn w:val="Normal"/>
    <w:link w:val="BobletekstTegn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semiHidden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semiHidden/>
    <w:unhideWhenUsed/>
  </w:style>
  <w:style w:type="paragraph" w:styleId="Blokktekst">
    <w:name w:val="Block Text"/>
    <w:basedOn w:val="Normal"/>
    <w:semiHidden/>
    <w:unhideWhenUsed/>
    <w:pPr>
      <w:pBdr>
        <w:top w:val="single" w:sz="2" w:space="10" w:color="E48312" w:themeColor="accent1" w:shadow="1"/>
        <w:left w:val="single" w:sz="2" w:space="10" w:color="E48312" w:themeColor="accent1" w:shadow="1"/>
        <w:bottom w:val="single" w:sz="2" w:space="10" w:color="E48312" w:themeColor="accent1" w:shadow="1"/>
        <w:right w:val="single" w:sz="2" w:space="10" w:color="E48312" w:themeColor="accent1" w:shadow="1"/>
      </w:pBdr>
      <w:ind w:left="1152" w:right="1152"/>
    </w:pPr>
    <w:rPr>
      <w:i/>
      <w:iCs/>
      <w:color w:val="E48312" w:themeColor="accent1"/>
    </w:rPr>
  </w:style>
  <w:style w:type="paragraph" w:styleId="Brdtekst2">
    <w:name w:val="Body Text 2"/>
    <w:basedOn w:val="Normal"/>
    <w:link w:val="Brdtekst2Tegn"/>
    <w:semiHidden/>
    <w:unhideWhenUsed/>
    <w:pPr>
      <w:spacing w:after="120"/>
      <w:ind w:left="360"/>
    </w:pPr>
  </w:style>
  <w:style w:type="paragraph" w:styleId="Brdtekst3">
    <w:name w:val="Body Text 3"/>
    <w:basedOn w:val="Normal"/>
    <w:link w:val="Brdtekst3Tegn"/>
    <w:semiHidden/>
    <w:unhideWhenUsed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semiHidden/>
    <w:rPr>
      <w:sz w:val="16"/>
      <w:szCs w:val="16"/>
    </w:rPr>
  </w:style>
  <w:style w:type="paragraph" w:styleId="Brdtekst-frsteinnrykk">
    <w:name w:val="Body Text First Indent"/>
    <w:basedOn w:val="Brdtekst"/>
    <w:link w:val="Brdtekst-frsteinnrykkTegn"/>
    <w:semiHidden/>
    <w:unhideWhenUsed/>
    <w:pPr>
      <w:spacing w:after="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semiHidden/>
    <w:rPr>
      <w:sz w:val="20"/>
    </w:rPr>
  </w:style>
  <w:style w:type="character" w:customStyle="1" w:styleId="Brdtekst2Tegn">
    <w:name w:val="Brødtekst 2 Tegn"/>
    <w:basedOn w:val="Standardskriftforavsnitt"/>
    <w:link w:val="Brdtekst2"/>
    <w:semiHidden/>
    <w:rPr>
      <w:sz w:val="20"/>
    </w:rPr>
  </w:style>
  <w:style w:type="paragraph" w:styleId="Brdtekst-frsteinnrykk2">
    <w:name w:val="Body Text First Indent 2"/>
    <w:basedOn w:val="Brdtekst2"/>
    <w:link w:val="Brdtekst-frsteinnrykk2Tegn"/>
    <w:semiHidden/>
    <w:unhideWhenUsed/>
    <w:pPr>
      <w:spacing w:after="0"/>
      <w:ind w:firstLine="360"/>
    </w:pPr>
  </w:style>
  <w:style w:type="character" w:customStyle="1" w:styleId="Brdtekst-frsteinnrykk2Tegn">
    <w:name w:val="Brødtekst - første innrykk 2 Tegn"/>
    <w:basedOn w:val="Brdtekst2Tegn"/>
    <w:link w:val="Brdtekst-frsteinnrykk2"/>
    <w:semiHidden/>
    <w:rPr>
      <w:sz w:val="20"/>
    </w:rPr>
  </w:style>
  <w:style w:type="paragraph" w:styleId="Brdtekstinnrykk2">
    <w:name w:val="Body Text Indent 2"/>
    <w:basedOn w:val="Normal"/>
    <w:link w:val="Brdtekstinnrykk2Tegn"/>
    <w:semiHidden/>
    <w:unhideWhenUsed/>
    <w:pPr>
      <w:spacing w:after="120" w:line="480" w:lineRule="auto"/>
      <w:ind w:left="360"/>
    </w:pPr>
  </w:style>
  <w:style w:type="character" w:customStyle="1" w:styleId="Brdtekstinnrykk2Tegn">
    <w:name w:val="Brødtekstinnrykk 2 Tegn"/>
    <w:basedOn w:val="Standardskriftforavsnitt"/>
    <w:link w:val="Brdtekstinnrykk2"/>
    <w:semiHidden/>
    <w:rPr>
      <w:sz w:val="20"/>
    </w:rPr>
  </w:style>
  <w:style w:type="paragraph" w:styleId="Brdtekstinnrykk3">
    <w:name w:val="Body Text Indent 3"/>
    <w:basedOn w:val="Normal"/>
    <w:link w:val="Brdtekstinnrykk3Tegn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semiHidden/>
    <w:rPr>
      <w:sz w:val="16"/>
      <w:szCs w:val="16"/>
    </w:rPr>
  </w:style>
  <w:style w:type="paragraph" w:styleId="Bildetekst">
    <w:name w:val="caption"/>
    <w:basedOn w:val="Normal"/>
    <w:next w:val="Normal"/>
    <w:semiHidden/>
    <w:unhideWhenUsed/>
    <w:qFormat/>
    <w:pPr>
      <w:spacing w:after="200"/>
    </w:pPr>
    <w:rPr>
      <w:b/>
      <w:bCs/>
      <w:color w:val="E48312" w:themeColor="accent1"/>
    </w:rPr>
  </w:style>
  <w:style w:type="paragraph" w:styleId="Hilsen">
    <w:name w:val="Closing"/>
    <w:basedOn w:val="Normal"/>
    <w:link w:val="HilsenTegn"/>
    <w:semiHidden/>
    <w:unhideWhenUsed/>
    <w:pPr>
      <w:ind w:left="4320"/>
    </w:pPr>
  </w:style>
  <w:style w:type="character" w:customStyle="1" w:styleId="HilsenTegn">
    <w:name w:val="Hilsen Tegn"/>
    <w:basedOn w:val="Standardskriftforavsnitt"/>
    <w:link w:val="Hilsen"/>
    <w:semiHidden/>
    <w:rPr>
      <w:sz w:val="20"/>
    </w:rPr>
  </w:style>
  <w:style w:type="paragraph" w:styleId="Merknadstekst">
    <w:name w:val="annotation text"/>
    <w:basedOn w:val="Normal"/>
    <w:link w:val="MerknadstekstTegn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Pr>
      <w:b/>
      <w:bCs/>
      <w:sz w:val="20"/>
      <w:szCs w:val="20"/>
    </w:rPr>
  </w:style>
  <w:style w:type="paragraph" w:styleId="Dato">
    <w:name w:val="Date"/>
    <w:basedOn w:val="Normal"/>
    <w:next w:val="Normal"/>
    <w:link w:val="DatoTegn"/>
    <w:semiHidden/>
    <w:unhideWhenUsed/>
  </w:style>
  <w:style w:type="character" w:customStyle="1" w:styleId="DatoTegn">
    <w:name w:val="Dato Tegn"/>
    <w:basedOn w:val="Standardskriftforavsnitt"/>
    <w:link w:val="Dato"/>
    <w:semiHidden/>
    <w:rPr>
      <w:sz w:val="20"/>
    </w:rPr>
  </w:style>
  <w:style w:type="paragraph" w:styleId="Dokumentkart">
    <w:name w:val="Document Map"/>
    <w:basedOn w:val="Normal"/>
    <w:link w:val="DokumentkartTegn"/>
    <w:semiHidden/>
    <w:unhideWhenUsed/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semiHidden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Tegn"/>
    <w:semiHidden/>
    <w:unhideWhenUsed/>
  </w:style>
  <w:style w:type="character" w:customStyle="1" w:styleId="E-postsignaturTegn">
    <w:name w:val="E-postsignatur Tegn"/>
    <w:basedOn w:val="Standardskriftforavsnitt"/>
    <w:link w:val="E-postsignatur"/>
    <w:semiHidden/>
    <w:rPr>
      <w:sz w:val="20"/>
    </w:rPr>
  </w:style>
  <w:style w:type="paragraph" w:styleId="Sluttnotetekst">
    <w:name w:val="endnote text"/>
    <w:basedOn w:val="Normal"/>
    <w:link w:val="SluttnotetekstTegn"/>
    <w:semiHidden/>
    <w:unhideWhenUsed/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semiHidden/>
    <w:rPr>
      <w:sz w:val="20"/>
      <w:szCs w:val="20"/>
    </w:rPr>
  </w:style>
  <w:style w:type="paragraph" w:styleId="Konvoluttadress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vsenderadresse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Bunntekst">
    <w:name w:val="footer"/>
    <w:basedOn w:val="Normal"/>
    <w:link w:val="BunntekstTegn"/>
    <w:uiPriority w:val="99"/>
    <w:unhideWhenUsed/>
    <w:pPr>
      <w:spacing w:before="0" w:after="0"/>
    </w:pPr>
  </w:style>
  <w:style w:type="paragraph" w:styleId="Fotnotetekst">
    <w:name w:val="footnote text"/>
    <w:basedOn w:val="Normal"/>
    <w:link w:val="FotnotetekstTegn"/>
    <w:semiHidden/>
    <w:unhideWhenUsed/>
    <w:rPr>
      <w:szCs w:val="20"/>
    </w:rPr>
  </w:style>
  <w:style w:type="character" w:customStyle="1" w:styleId="FotnotetekstTegn">
    <w:name w:val="Fotnotetekst Tegn"/>
    <w:basedOn w:val="Standardskriftforavsnitt"/>
    <w:link w:val="Fotnotetekst"/>
    <w:semiHidden/>
    <w:rPr>
      <w:sz w:val="20"/>
      <w:szCs w:val="20"/>
    </w:r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Topptekst">
    <w:name w:val="header"/>
    <w:basedOn w:val="Normal"/>
    <w:link w:val="TopptekstTegn"/>
    <w:uiPriority w:val="99"/>
    <w:unhideWhenUsed/>
    <w:pPr>
      <w:spacing w:before="0" w:after="0"/>
    </w:p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AA610D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Pr>
      <w:rFonts w:asciiTheme="majorHAnsi" w:eastAsiaTheme="majorEastAsia" w:hAnsiTheme="majorHAnsi" w:cstheme="majorBidi"/>
      <w:b/>
      <w:bCs/>
      <w:color w:val="E48312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semiHidden/>
    <w:rPr>
      <w:rFonts w:asciiTheme="majorHAnsi" w:eastAsiaTheme="majorEastAsia" w:hAnsiTheme="majorHAnsi" w:cstheme="majorBidi"/>
      <w:b/>
      <w:bCs/>
      <w:color w:val="E48312" w:themeColor="accent1"/>
      <w:sz w:val="20"/>
    </w:rPr>
  </w:style>
  <w:style w:type="character" w:customStyle="1" w:styleId="Overskrift4Tegn">
    <w:name w:val="Overskrift 4 Tegn"/>
    <w:basedOn w:val="Standardskriftforavsnitt"/>
    <w:link w:val="Overskrift4"/>
    <w:semiHidden/>
    <w:rPr>
      <w:rFonts w:asciiTheme="majorHAnsi" w:eastAsiaTheme="majorEastAsia" w:hAnsiTheme="majorHAnsi" w:cstheme="majorBidi"/>
      <w:b/>
      <w:bCs/>
      <w:i/>
      <w:iCs/>
      <w:color w:val="E48312" w:themeColor="accent1"/>
      <w:sz w:val="20"/>
    </w:rPr>
  </w:style>
  <w:style w:type="character" w:customStyle="1" w:styleId="Overskrift5Tegn">
    <w:name w:val="Overskrift 5 Tegn"/>
    <w:basedOn w:val="Standardskriftforavsnitt"/>
    <w:link w:val="Overskrift5"/>
    <w:semiHidden/>
    <w:rPr>
      <w:rFonts w:asciiTheme="majorHAnsi" w:eastAsiaTheme="majorEastAsia" w:hAnsiTheme="majorHAnsi" w:cstheme="majorBidi"/>
      <w:color w:val="714109" w:themeColor="accent1" w:themeShade="7F"/>
      <w:sz w:val="20"/>
    </w:rPr>
  </w:style>
  <w:style w:type="character" w:customStyle="1" w:styleId="Overskrift6Tegn">
    <w:name w:val="Overskrift 6 Tegn"/>
    <w:basedOn w:val="Standardskriftforavsnitt"/>
    <w:link w:val="Overskrift6"/>
    <w:semiHidden/>
    <w:rPr>
      <w:rFonts w:asciiTheme="majorHAnsi" w:eastAsiaTheme="majorEastAsia" w:hAnsiTheme="majorHAnsi" w:cstheme="majorBidi"/>
      <w:i/>
      <w:iCs/>
      <w:color w:val="714109" w:themeColor="accent1" w:themeShade="7F"/>
      <w:sz w:val="20"/>
    </w:rPr>
  </w:style>
  <w:style w:type="character" w:customStyle="1" w:styleId="Overskrift7Tegn">
    <w:name w:val="Overskrift 7 Tegn"/>
    <w:basedOn w:val="Standardskriftforavsnitt"/>
    <w:link w:val="Overskrift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Overskrift8Tegn">
    <w:name w:val="Overskrift 8 Tegn"/>
    <w:basedOn w:val="Standardskriftforavsnitt"/>
    <w:link w:val="Overskrift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-adresse">
    <w:name w:val="HTML Address"/>
    <w:basedOn w:val="Normal"/>
    <w:link w:val="HTML-adresseTegn"/>
    <w:semiHidden/>
    <w:unhideWhenUsed/>
    <w:rPr>
      <w:i/>
      <w:iCs/>
    </w:rPr>
  </w:style>
  <w:style w:type="character" w:customStyle="1" w:styleId="HTML-adresseTegn">
    <w:name w:val="HTML-adresse Tegn"/>
    <w:basedOn w:val="Standardskriftforavsnitt"/>
    <w:link w:val="HTML-adresse"/>
    <w:semiHidden/>
    <w:rPr>
      <w:i/>
      <w:iCs/>
      <w:sz w:val="20"/>
    </w:rPr>
  </w:style>
  <w:style w:type="paragraph" w:styleId="HTML-forhndsformatert">
    <w:name w:val="HTML Preformatted"/>
    <w:basedOn w:val="Normal"/>
    <w:link w:val="HTML-forhndsformatertTegn"/>
    <w:semiHidden/>
    <w:unhideWhenUsed/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semiHidden/>
    <w:rPr>
      <w:rFonts w:ascii="Consolas" w:hAnsi="Consolas"/>
      <w:sz w:val="20"/>
      <w:szCs w:val="20"/>
    </w:rPr>
  </w:style>
  <w:style w:type="paragraph" w:styleId="Indeks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ks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ks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ks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ks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ks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ks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ks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ks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Stikkordregisteroverskrift">
    <w:name w:val="index heading"/>
    <w:basedOn w:val="Normal"/>
    <w:next w:val="Indeks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Punktliste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Punktliste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Punktliste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Punktliste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Punktliste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e-forts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e-forts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e-forts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e-forts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e-forts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Nummerertliste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Nummerertliste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Nummerertliste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Nummerertliste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Nummerertliste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krotekst">
    <w:name w:val="macro"/>
    <w:link w:val="MakrotekstTegn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semiHidden/>
    <w:rPr>
      <w:rFonts w:ascii="Consolas" w:hAnsi="Consolas"/>
      <w:sz w:val="20"/>
      <w:szCs w:val="20"/>
    </w:rPr>
  </w:style>
  <w:style w:type="paragraph" w:styleId="Meldingshode">
    <w:name w:val="Message Header"/>
    <w:basedOn w:val="Normal"/>
    <w:link w:val="MeldingshodeTegn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Vanliginnrykk">
    <w:name w:val="Normal Indent"/>
    <w:basedOn w:val="Normal"/>
    <w:semiHidden/>
    <w:unhideWhenUsed/>
    <w:pPr>
      <w:ind w:left="720"/>
    </w:pPr>
  </w:style>
  <w:style w:type="paragraph" w:styleId="Notatoverskrift">
    <w:name w:val="Note Heading"/>
    <w:basedOn w:val="Normal"/>
    <w:next w:val="Normal"/>
    <w:link w:val="NotatoverskriftTegn"/>
    <w:semiHidden/>
    <w:unhideWhenUsed/>
  </w:style>
  <w:style w:type="character" w:customStyle="1" w:styleId="NotatoverskriftTegn">
    <w:name w:val="Notatoverskrift Tegn"/>
    <w:basedOn w:val="Standardskriftforavsnitt"/>
    <w:link w:val="Notatoverskrift"/>
    <w:semiHidden/>
    <w:rPr>
      <w:sz w:val="20"/>
    </w:rPr>
  </w:style>
  <w:style w:type="paragraph" w:styleId="Rentekst">
    <w:name w:val="Plain Text"/>
    <w:basedOn w:val="Normal"/>
    <w:link w:val="RentekstTegn"/>
    <w:semiHidden/>
    <w:unhideWhenUsed/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semiHidden/>
    <w:rPr>
      <w:rFonts w:ascii="Consolas" w:hAnsi="Consolas"/>
      <w:sz w:val="21"/>
      <w:szCs w:val="21"/>
    </w:rPr>
  </w:style>
  <w:style w:type="paragraph" w:styleId="Innledendehilsen">
    <w:name w:val="Salutation"/>
    <w:basedOn w:val="Normal"/>
    <w:next w:val="Normal"/>
    <w:link w:val="InnledendehilsenTegn"/>
    <w:semiHidden/>
    <w:unhideWhenUsed/>
  </w:style>
  <w:style w:type="character" w:customStyle="1" w:styleId="InnledendehilsenTegn">
    <w:name w:val="Innledende hilsen Tegn"/>
    <w:basedOn w:val="Standardskriftforavsnitt"/>
    <w:link w:val="Innledendehilsen"/>
    <w:semiHidden/>
    <w:rPr>
      <w:sz w:val="20"/>
    </w:rPr>
  </w:style>
  <w:style w:type="paragraph" w:styleId="Underskrift">
    <w:name w:val="Signature"/>
    <w:basedOn w:val="Normal"/>
    <w:link w:val="UnderskriftTegn"/>
    <w:semiHidden/>
    <w:unhideWhenUsed/>
    <w:pPr>
      <w:ind w:left="4320"/>
    </w:pPr>
  </w:style>
  <w:style w:type="character" w:customStyle="1" w:styleId="UnderskriftTegn">
    <w:name w:val="Underskrift Tegn"/>
    <w:basedOn w:val="Standardskriftforavsnitt"/>
    <w:link w:val="Underskrift"/>
    <w:semiHidden/>
    <w:rPr>
      <w:sz w:val="20"/>
    </w:rPr>
  </w:style>
  <w:style w:type="paragraph" w:styleId="Kildeliste">
    <w:name w:val="table of authorities"/>
    <w:basedOn w:val="Normal"/>
    <w:next w:val="Normal"/>
    <w:semiHidden/>
    <w:unhideWhenUsed/>
    <w:pPr>
      <w:ind w:left="200" w:hanging="200"/>
    </w:pPr>
  </w:style>
  <w:style w:type="paragraph" w:styleId="Figurliste">
    <w:name w:val="table of figures"/>
    <w:basedOn w:val="Normal"/>
    <w:next w:val="Normal"/>
    <w:semiHidden/>
    <w:unhideWhenUsed/>
  </w:style>
  <w:style w:type="paragraph" w:styleId="Kildelisteoverskrift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NH1">
    <w:name w:val="toc 1"/>
    <w:basedOn w:val="Normal"/>
    <w:next w:val="Normal"/>
    <w:autoRedefine/>
    <w:semiHidden/>
    <w:unhideWhenUsed/>
    <w:pPr>
      <w:spacing w:after="100"/>
    </w:pPr>
  </w:style>
  <w:style w:type="paragraph" w:styleId="INNH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INNH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INNH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INNH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INNH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INNH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INNH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INNH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Overskriftforinnholdsfortegnelse">
    <w:name w:val="TOC Heading"/>
    <w:basedOn w:val="Overskrift1"/>
    <w:next w:val="Normal"/>
    <w:semiHidden/>
    <w:unhideWhenUsed/>
    <w:qFormat/>
    <w:pPr>
      <w:outlineLvl w:val="9"/>
    </w:pPr>
  </w:style>
  <w:style w:type="character" w:customStyle="1" w:styleId="TopptekstTegn">
    <w:name w:val="Topptekst Tegn"/>
    <w:basedOn w:val="Standardskriftforavsnitt"/>
    <w:link w:val="Topptekst"/>
    <w:uiPriority w:val="99"/>
  </w:style>
  <w:style w:type="table" w:styleId="Rutenettabell1lysuthevingsfarge2">
    <w:name w:val="Grid Table 1 Light Accent 2"/>
    <w:basedOn w:val="Vanligtabell"/>
    <w:uiPriority w:val="46"/>
    <w:rsid w:val="00AB29FA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724109" w:themeFill="accent1" w:themeFillShade="80"/>
      </w:tcPr>
    </w:tblStylePr>
    <w:tblStylePr w:type="lastRow">
      <w:rPr>
        <w:b/>
        <w:bCs/>
      </w:rPr>
      <w:tblPr/>
      <w:tcPr>
        <w:tcBorders>
          <w:top w:val="double" w:sz="2" w:space="0" w:color="DF977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rutenett">
    <w:name w:val="Table Grid"/>
    <w:basedOn w:val="Vanligtabell"/>
    <w:uiPriority w:val="59"/>
    <w:rsid w:val="00AB29F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"/>
    <w:semiHidden/>
    <w:rsid w:val="005A69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k5046711\AppData\Local\Microsoft\Office\16.0\DTS\nb-NO%7bEB1E6089-3EF0-4945-BF38-0135B44317E9%7d\%7b1F330FB2-82BD-4E17-B561-CA680635FF64%7dtf16382936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1A0CE3DD9649CEBDF964174EE242A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613B521-BB69-4FB2-952E-0B27E0D98488}"/>
      </w:docPartPr>
      <w:docPartBody>
        <w:p w:rsidR="00613F39" w:rsidRDefault="00000000">
          <w:pPr>
            <w:pStyle w:val="DE1A0CE3DD9649CEBDF964174EE242A1"/>
          </w:pPr>
          <w:r w:rsidRPr="00517C3C">
            <w:rPr>
              <w:lang w:bidi="nb-NO"/>
            </w:rPr>
            <w:t>Mandag</w:t>
          </w:r>
        </w:p>
      </w:docPartBody>
    </w:docPart>
    <w:docPart>
      <w:docPartPr>
        <w:name w:val="524D908E631B418488E2880BE266FAE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FC0DFB9-0FC5-4EA1-ABE8-C62F53457B0B}"/>
      </w:docPartPr>
      <w:docPartBody>
        <w:p w:rsidR="00613F39" w:rsidRDefault="00000000">
          <w:pPr>
            <w:pStyle w:val="524D908E631B418488E2880BE266FAE8"/>
          </w:pPr>
          <w:r w:rsidRPr="00517C3C">
            <w:rPr>
              <w:lang w:bidi="nb-NO"/>
            </w:rPr>
            <w:t>Tirsdag</w:t>
          </w:r>
        </w:p>
      </w:docPartBody>
    </w:docPart>
    <w:docPart>
      <w:docPartPr>
        <w:name w:val="33221178EB904AD48A41BE64DEC668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06F1D6F-2946-48BD-9772-F5B4E519B5DA}"/>
      </w:docPartPr>
      <w:docPartBody>
        <w:p w:rsidR="00613F39" w:rsidRDefault="00000000">
          <w:pPr>
            <w:pStyle w:val="33221178EB904AD48A41BE64DEC668D8"/>
          </w:pPr>
          <w:r w:rsidRPr="00517C3C">
            <w:rPr>
              <w:lang w:bidi="nb-NO"/>
            </w:rPr>
            <w:t>Onsdag</w:t>
          </w:r>
        </w:p>
      </w:docPartBody>
    </w:docPart>
    <w:docPart>
      <w:docPartPr>
        <w:name w:val="4967F1DB8425447C8BAFCA6DF000B64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962F2A0-C172-4B3B-A1E1-3B6AAEDFF55E}"/>
      </w:docPartPr>
      <w:docPartBody>
        <w:p w:rsidR="00613F39" w:rsidRDefault="00000000">
          <w:pPr>
            <w:pStyle w:val="4967F1DB8425447C8BAFCA6DF000B640"/>
          </w:pPr>
          <w:r w:rsidRPr="00517C3C">
            <w:rPr>
              <w:lang w:bidi="nb-NO"/>
            </w:rPr>
            <w:t>Torsdag</w:t>
          </w:r>
        </w:p>
      </w:docPartBody>
    </w:docPart>
    <w:docPart>
      <w:docPartPr>
        <w:name w:val="4B435CF9F5E942AC85E224EA7DCEFB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694FD3C-C2A5-42F0-BFDC-97C0DDB8C180}"/>
      </w:docPartPr>
      <w:docPartBody>
        <w:p w:rsidR="00613F39" w:rsidRDefault="00000000">
          <w:pPr>
            <w:pStyle w:val="4B435CF9F5E942AC85E224EA7DCEFB00"/>
          </w:pPr>
          <w:r w:rsidRPr="00517C3C">
            <w:rPr>
              <w:lang w:bidi="nb-NO"/>
            </w:rPr>
            <w:t>Fredag</w:t>
          </w:r>
        </w:p>
      </w:docPartBody>
    </w:docPart>
    <w:docPart>
      <w:docPartPr>
        <w:name w:val="1B0F418F668D4C998E62A290EB47713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8176406-5B69-4FE0-8029-16663BAA9DDA}"/>
      </w:docPartPr>
      <w:docPartBody>
        <w:p w:rsidR="00613F39" w:rsidRDefault="00000000">
          <w:pPr>
            <w:pStyle w:val="1B0F418F668D4C998E62A290EB477131"/>
          </w:pPr>
          <w:r w:rsidRPr="00517C3C">
            <w:rPr>
              <w:lang w:bidi="nb-NO"/>
            </w:rPr>
            <w:t>Lørdag</w:t>
          </w:r>
        </w:p>
      </w:docPartBody>
    </w:docPart>
    <w:docPart>
      <w:docPartPr>
        <w:name w:val="320BE73114FC4E57899DAA5E086D099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9229E3F-FDA7-405B-AF14-6ED5E618B4B0}"/>
      </w:docPartPr>
      <w:docPartBody>
        <w:p w:rsidR="00613F39" w:rsidRDefault="00000000">
          <w:pPr>
            <w:pStyle w:val="320BE73114FC4E57899DAA5E086D099A"/>
          </w:pPr>
          <w:r w:rsidRPr="00517C3C">
            <w:rPr>
              <w:lang w:bidi="nb-NO"/>
            </w:rPr>
            <w:t>Søndag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FC8"/>
    <w:rsid w:val="0011057C"/>
    <w:rsid w:val="00527FC8"/>
    <w:rsid w:val="0061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b-NO" w:eastAsia="nb-NO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DE1A0CE3DD9649CEBDF964174EE242A1">
    <w:name w:val="DE1A0CE3DD9649CEBDF964174EE242A1"/>
  </w:style>
  <w:style w:type="paragraph" w:customStyle="1" w:styleId="524D908E631B418488E2880BE266FAE8">
    <w:name w:val="524D908E631B418488E2880BE266FAE8"/>
  </w:style>
  <w:style w:type="paragraph" w:customStyle="1" w:styleId="33221178EB904AD48A41BE64DEC668D8">
    <w:name w:val="33221178EB904AD48A41BE64DEC668D8"/>
  </w:style>
  <w:style w:type="paragraph" w:customStyle="1" w:styleId="4967F1DB8425447C8BAFCA6DF000B640">
    <w:name w:val="4967F1DB8425447C8BAFCA6DF000B640"/>
  </w:style>
  <w:style w:type="paragraph" w:customStyle="1" w:styleId="4B435CF9F5E942AC85E224EA7DCEFB00">
    <w:name w:val="4B435CF9F5E942AC85E224EA7DCEFB00"/>
  </w:style>
  <w:style w:type="paragraph" w:customStyle="1" w:styleId="1B0F418F668D4C998E62A290EB477131">
    <w:name w:val="1B0F418F668D4C998E62A290EB477131"/>
  </w:style>
  <w:style w:type="paragraph" w:customStyle="1" w:styleId="320BE73114FC4E57899DAA5E086D099A">
    <w:name w:val="320BE73114FC4E57899DAA5E086D09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ransj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7B8ED0-3AAF-4177-897C-340BAEE0AA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FA3AE8-F597-4830-81B6-AF33C6B7B4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4B2FF4-FE2B-405F-9CF5-E8EC5F4AA00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89327EA-CF3C-42DE-B88F-000425AA64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{1F330FB2-82BD-4E17-B561-CA680635FF64}tf16382936_win32</Template>
  <TotalTime>0</TotalTime>
  <Pages>2</Pages>
  <Words>702</Words>
  <Characters>3725</Characters>
  <Application>Microsoft Office Word</Application>
  <DocSecurity>0</DocSecurity>
  <Lines>31</Lines>
  <Paragraphs>8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2023-10-02T10:37:00Z</dcterms:created>
  <dcterms:modified xsi:type="dcterms:W3CDTF">2023-10-02T10:37:00Z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