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Oppsettstabell"/>
      </w:tblPr>
      <w:tblGrid>
        <w:gridCol w:w="10466"/>
      </w:tblGrid>
      <w:tr w:rsidR="00EA415B" w:rsidRPr="008D527A" w14:paraId="04FDBF87" w14:textId="77777777" w:rsidTr="00941353">
        <w:tc>
          <w:tcPr>
            <w:tcW w:w="11016" w:type="dxa"/>
            <w:shd w:val="clear" w:color="auto" w:fill="FF0000"/>
          </w:tcPr>
          <w:p w14:paraId="47438979" w14:textId="02B84297" w:rsidR="00EA415B" w:rsidRPr="00941353" w:rsidRDefault="00941353">
            <w:pPr>
              <w:pStyle w:val="Mned"/>
              <w:rPr>
                <w:noProof/>
              </w:rPr>
            </w:pPr>
            <w:r w:rsidRPr="00941353">
              <w:rPr>
                <w:noProof/>
              </w:rPr>
              <w:t>Desember</w:t>
            </w:r>
          </w:p>
        </w:tc>
      </w:tr>
      <w:tr w:rsidR="00EA415B" w:rsidRPr="008D527A" w14:paraId="19EE80E8" w14:textId="77777777" w:rsidTr="00941353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FF0000"/>
          </w:tcPr>
          <w:p w14:paraId="15A945FC" w14:textId="77E31582" w:rsidR="00EA415B" w:rsidRPr="00941353" w:rsidRDefault="00375B27">
            <w:pPr>
              <w:pStyle w:val="r"/>
              <w:rPr>
                <w:noProof/>
                <w:highlight w:val="red"/>
              </w:rPr>
            </w:pPr>
            <w:r w:rsidRPr="00941353">
              <w:rPr>
                <w:noProof/>
                <w:lang w:bidi="nb-NO"/>
              </w:rPr>
              <w:fldChar w:fldCharType="begin"/>
            </w:r>
            <w:r w:rsidRPr="00941353">
              <w:rPr>
                <w:noProof/>
                <w:lang w:bidi="nb-NO"/>
              </w:rPr>
              <w:instrText xml:space="preserve"> DOCVARIABLE  MonthStart \@  yyyy   \* MERGEFORMAT </w:instrText>
            </w:r>
            <w:r w:rsidRPr="00941353">
              <w:rPr>
                <w:noProof/>
                <w:lang w:bidi="nb-NO"/>
              </w:rPr>
              <w:fldChar w:fldCharType="separate"/>
            </w:r>
            <w:r w:rsidR="006E6665" w:rsidRPr="00941353">
              <w:rPr>
                <w:noProof/>
                <w:lang w:bidi="nb-NO"/>
              </w:rPr>
              <w:t>2023</w:t>
            </w:r>
            <w:r w:rsidRPr="00941353">
              <w:rPr>
                <w:noProof/>
                <w:lang w:bidi="nb-NO"/>
              </w:rPr>
              <w:fldChar w:fldCharType="end"/>
            </w:r>
          </w:p>
        </w:tc>
      </w:tr>
      <w:tr w:rsidR="00EA415B" w:rsidRPr="008D527A" w14:paraId="7AE27BF8" w14:textId="77777777" w:rsidTr="00941353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0AD47" w:themeFill="accent6"/>
            <w:vAlign w:val="center"/>
          </w:tcPr>
          <w:p w14:paraId="6DD40C23" w14:textId="143ADE37" w:rsidR="00EA415B" w:rsidRPr="008D527A" w:rsidRDefault="006E6665">
            <w:pPr>
              <w:pStyle w:val="Undertittel"/>
              <w:rPr>
                <w:noProof/>
              </w:rPr>
            </w:pPr>
            <w:r>
              <w:rPr>
                <w:noProof/>
              </w:rPr>
              <w:t>Lomvi</w:t>
            </w:r>
          </w:p>
        </w:tc>
      </w:tr>
    </w:tbl>
    <w:tbl>
      <w:tblPr>
        <w:tblStyle w:val="Vanligtabell4"/>
        <w:tblpPr w:leftFromText="141" w:rightFromText="141" w:vertAnchor="text" w:tblpY="1"/>
        <w:tblOverlap w:val="never"/>
        <w:tblW w:w="1937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Oppsettstabell"/>
      </w:tblPr>
      <w:tblGrid>
        <w:gridCol w:w="4055"/>
      </w:tblGrid>
      <w:tr w:rsidR="006E6665" w:rsidRPr="008D527A" w14:paraId="3DECEC74" w14:textId="77777777" w:rsidTr="00A30175">
        <w:trPr>
          <w:trHeight w:hRule="exact" w:val="2415"/>
        </w:trPr>
        <w:tc>
          <w:tcPr>
            <w:tcW w:w="4055" w:type="dxa"/>
          </w:tcPr>
          <w:p w14:paraId="6C6DA31B" w14:textId="77777777" w:rsidR="00941353" w:rsidRDefault="006F3907" w:rsidP="00EB07CB">
            <w:pPr>
              <w:rPr>
                <w:noProof/>
                <w:sz w:val="36"/>
                <w:szCs w:val="36"/>
              </w:rPr>
            </w:pPr>
            <w:r w:rsidRPr="006F3907">
              <w:rPr>
                <w:noProof/>
                <w:sz w:val="36"/>
                <w:szCs w:val="36"/>
              </w:rPr>
              <w:t>Tema fo</w:t>
            </w:r>
            <w:r w:rsidR="00941353">
              <w:rPr>
                <w:noProof/>
                <w:sz w:val="36"/>
                <w:szCs w:val="36"/>
              </w:rPr>
              <w:t xml:space="preserve">r Desember er        </w:t>
            </w:r>
          </w:p>
          <w:p w14:paraId="71065130" w14:textId="451729E9" w:rsidR="006F3907" w:rsidRDefault="00941353" w:rsidP="00EB07CB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Jul </w:t>
            </w: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1" locked="0" layoutInCell="1" allowOverlap="1" wp14:anchorId="4708C3EC" wp14:editId="1AD360AE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24765</wp:posOffset>
                  </wp:positionV>
                  <wp:extent cx="657225" cy="571500"/>
                  <wp:effectExtent l="0" t="0" r="0" b="0"/>
                  <wp:wrapNone/>
                  <wp:docPr id="429943489" name="Grafikk 1" descr="Juletre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43489" name="Grafikk 429943489" descr="Juletre kontur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B45DF1" w14:textId="77777777" w:rsidR="00433A59" w:rsidRDefault="00433A59" w:rsidP="00941353">
            <w:pPr>
              <w:rPr>
                <w:noProof/>
                <w:sz w:val="36"/>
                <w:szCs w:val="36"/>
              </w:rPr>
            </w:pPr>
          </w:p>
          <w:p w14:paraId="1B6B1600" w14:textId="77777777" w:rsidR="00941353" w:rsidRDefault="00433A59" w:rsidP="00A30175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</w:t>
            </w:r>
          </w:p>
          <w:p w14:paraId="541EA149" w14:textId="77777777" w:rsidR="00941353" w:rsidRDefault="00941353" w:rsidP="00EB07CB">
            <w:pPr>
              <w:rPr>
                <w:noProof/>
                <w:sz w:val="24"/>
                <w:szCs w:val="24"/>
              </w:rPr>
            </w:pPr>
          </w:p>
          <w:p w14:paraId="50685653" w14:textId="77777777" w:rsidR="00A30175" w:rsidRDefault="00A30175" w:rsidP="00EB07CB">
            <w:pPr>
              <w:rPr>
                <w:noProof/>
                <w:sz w:val="24"/>
                <w:szCs w:val="24"/>
              </w:rPr>
            </w:pPr>
          </w:p>
          <w:p w14:paraId="0ABE2920" w14:textId="77777777" w:rsidR="00A30175" w:rsidRDefault="00A30175" w:rsidP="00EB07CB">
            <w:pPr>
              <w:rPr>
                <w:noProof/>
                <w:sz w:val="24"/>
                <w:szCs w:val="24"/>
              </w:rPr>
            </w:pPr>
          </w:p>
          <w:p w14:paraId="752F1BB9" w14:textId="77777777" w:rsidR="00A30175" w:rsidRDefault="00A30175" w:rsidP="00EB07CB">
            <w:pPr>
              <w:rPr>
                <w:noProof/>
                <w:sz w:val="24"/>
                <w:szCs w:val="24"/>
              </w:rPr>
            </w:pPr>
          </w:p>
          <w:p w14:paraId="7376C83C" w14:textId="77777777" w:rsidR="00A30175" w:rsidRDefault="00A30175" w:rsidP="00EB07CB">
            <w:pPr>
              <w:rPr>
                <w:noProof/>
                <w:sz w:val="24"/>
                <w:szCs w:val="24"/>
              </w:rPr>
            </w:pPr>
          </w:p>
          <w:p w14:paraId="45FCD317" w14:textId="77777777" w:rsidR="00A30175" w:rsidRDefault="00A30175" w:rsidP="00EB07CB">
            <w:pPr>
              <w:rPr>
                <w:noProof/>
                <w:sz w:val="24"/>
                <w:szCs w:val="24"/>
              </w:rPr>
            </w:pPr>
          </w:p>
          <w:p w14:paraId="659E9F2B" w14:textId="77777777" w:rsidR="00A30175" w:rsidRDefault="00A30175" w:rsidP="00EB07CB">
            <w:pPr>
              <w:rPr>
                <w:noProof/>
                <w:sz w:val="24"/>
                <w:szCs w:val="24"/>
              </w:rPr>
            </w:pPr>
          </w:p>
          <w:p w14:paraId="561660AF" w14:textId="77777777" w:rsidR="00A30175" w:rsidRDefault="00A30175" w:rsidP="00EB07CB">
            <w:pPr>
              <w:rPr>
                <w:noProof/>
                <w:sz w:val="24"/>
                <w:szCs w:val="24"/>
              </w:rPr>
            </w:pPr>
          </w:p>
          <w:p w14:paraId="009DA62D" w14:textId="77777777" w:rsidR="00A30175" w:rsidRDefault="00A30175" w:rsidP="00EB07CB">
            <w:pPr>
              <w:rPr>
                <w:noProof/>
                <w:sz w:val="24"/>
                <w:szCs w:val="24"/>
              </w:rPr>
            </w:pPr>
          </w:p>
          <w:p w14:paraId="421A6C4D" w14:textId="77777777" w:rsidR="00941353" w:rsidRDefault="00941353" w:rsidP="00EB07CB">
            <w:pPr>
              <w:rPr>
                <w:noProof/>
                <w:sz w:val="24"/>
                <w:szCs w:val="24"/>
              </w:rPr>
            </w:pPr>
          </w:p>
          <w:p w14:paraId="0F0976AB" w14:textId="77777777" w:rsidR="00941353" w:rsidRDefault="00941353" w:rsidP="00EB07CB">
            <w:pPr>
              <w:rPr>
                <w:noProof/>
                <w:sz w:val="24"/>
                <w:szCs w:val="24"/>
              </w:rPr>
            </w:pPr>
          </w:p>
          <w:p w14:paraId="7D2709AA" w14:textId="77777777" w:rsidR="00941353" w:rsidRDefault="00941353" w:rsidP="00EB07CB">
            <w:pPr>
              <w:rPr>
                <w:noProof/>
                <w:sz w:val="24"/>
                <w:szCs w:val="24"/>
              </w:rPr>
            </w:pPr>
          </w:p>
          <w:p w14:paraId="7986BF75" w14:textId="77777777" w:rsidR="00941353" w:rsidRDefault="00941353" w:rsidP="00EB07CB">
            <w:pPr>
              <w:rPr>
                <w:noProof/>
                <w:sz w:val="24"/>
                <w:szCs w:val="24"/>
              </w:rPr>
            </w:pPr>
          </w:p>
          <w:p w14:paraId="62E28039" w14:textId="77777777" w:rsidR="00941353" w:rsidRDefault="00941353" w:rsidP="00EB07CB">
            <w:pPr>
              <w:rPr>
                <w:noProof/>
                <w:sz w:val="24"/>
                <w:szCs w:val="24"/>
              </w:rPr>
            </w:pPr>
          </w:p>
          <w:p w14:paraId="7D182961" w14:textId="77777777" w:rsidR="00941353" w:rsidRDefault="00941353" w:rsidP="00EB07CB">
            <w:pPr>
              <w:rPr>
                <w:noProof/>
                <w:sz w:val="24"/>
                <w:szCs w:val="24"/>
              </w:rPr>
            </w:pPr>
          </w:p>
          <w:p w14:paraId="2E5026A2" w14:textId="77777777" w:rsidR="00941353" w:rsidRDefault="00941353" w:rsidP="00EB07CB">
            <w:pPr>
              <w:rPr>
                <w:noProof/>
                <w:sz w:val="24"/>
                <w:szCs w:val="24"/>
              </w:rPr>
            </w:pPr>
          </w:p>
          <w:p w14:paraId="03C52A1A" w14:textId="22F8653A" w:rsidR="006F3907" w:rsidRPr="006F3907" w:rsidRDefault="00433A59" w:rsidP="00EB07CB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</w:t>
            </w:r>
          </w:p>
        </w:tc>
      </w:tr>
    </w:tbl>
    <w:p w14:paraId="0804BAA4" w14:textId="58425E35" w:rsidR="00EA415B" w:rsidRDefault="003B347A" w:rsidP="003B347A">
      <w:pPr>
        <w:pStyle w:val="Sitat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40B1E81" wp14:editId="2ECAC90D">
            <wp:simplePos x="0" y="0"/>
            <wp:positionH relativeFrom="column">
              <wp:posOffset>2876550</wp:posOffset>
            </wp:positionH>
            <wp:positionV relativeFrom="paragraph">
              <wp:posOffset>55245</wp:posOffset>
            </wp:positionV>
            <wp:extent cx="2171700" cy="1524000"/>
            <wp:effectExtent l="0" t="0" r="0" b="0"/>
            <wp:wrapNone/>
            <wp:docPr id="1532559892" name="Bilde 3" descr="Juleornam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9892" name="Bilde 1532559892" descr="Juleornamenter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0CB06BF1" w14:textId="0524EF99" w:rsidR="00A30175" w:rsidRDefault="003B347A">
      <w:pPr>
        <w:pStyle w:val="Sitat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1D0DE39" wp14:editId="61A5E545">
            <wp:simplePos x="0" y="0"/>
            <wp:positionH relativeFrom="column">
              <wp:posOffset>409575</wp:posOffset>
            </wp:positionH>
            <wp:positionV relativeFrom="paragraph">
              <wp:posOffset>104140</wp:posOffset>
            </wp:positionV>
            <wp:extent cx="1495425" cy="962025"/>
            <wp:effectExtent l="0" t="0" r="9525" b="9525"/>
            <wp:wrapNone/>
            <wp:docPr id="208633110" name="Bilde 2" descr="Fire kunstige furutræ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3110" name="Bilde 208633110" descr="Fire kunstige furutrær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19523" w14:textId="4DDCA050" w:rsidR="00A30175" w:rsidRDefault="00A30175">
      <w:pPr>
        <w:pStyle w:val="Sitat"/>
        <w:rPr>
          <w:noProof/>
        </w:rPr>
      </w:pPr>
    </w:p>
    <w:p w14:paraId="0B383E3A" w14:textId="77777777" w:rsidR="00A30175" w:rsidRDefault="00A30175">
      <w:pPr>
        <w:pStyle w:val="Sitat"/>
        <w:rPr>
          <w:noProof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4"/>
        <w:gridCol w:w="2127"/>
        <w:gridCol w:w="1984"/>
        <w:gridCol w:w="1843"/>
      </w:tblGrid>
      <w:tr w:rsidR="006B3EAA" w:rsidRPr="00BF5807" w14:paraId="0B0F583B" w14:textId="77777777" w:rsidTr="006B3EAA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69FC934" w14:textId="77777777" w:rsidR="006B3EAA" w:rsidRPr="00BF5807" w:rsidRDefault="006B3EAA" w:rsidP="006B3EA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Mandag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AF690DA" w14:textId="77777777" w:rsidR="006B3EAA" w:rsidRPr="00BF5807" w:rsidRDefault="006B3EAA" w:rsidP="006B3EA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Tirsdag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01FE78B" w14:textId="77777777" w:rsidR="006B3EAA" w:rsidRPr="00BF5807" w:rsidRDefault="006B3EAA" w:rsidP="006B3EA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Onsdag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3028C00" w14:textId="77777777" w:rsidR="006B3EAA" w:rsidRPr="00BF5807" w:rsidRDefault="006B3EAA" w:rsidP="006B3EA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Torsdag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3C1A0EF" w14:textId="77777777" w:rsidR="006B3EAA" w:rsidRPr="00BF5807" w:rsidRDefault="006B3EAA" w:rsidP="006B3EA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Fredag</w:t>
            </w:r>
          </w:p>
        </w:tc>
      </w:tr>
      <w:tr w:rsidR="006B3EAA" w:rsidRPr="00BF5807" w14:paraId="23A0410F" w14:textId="77777777" w:rsidTr="006B3EAA">
        <w:trPr>
          <w:trHeight w:val="1512"/>
        </w:trPr>
        <w:tc>
          <w:tcPr>
            <w:tcW w:w="1980" w:type="dxa"/>
            <w:shd w:val="clear" w:color="auto" w:fill="auto"/>
            <w:hideMark/>
          </w:tcPr>
          <w:p w14:paraId="66B88C46" w14:textId="77777777" w:rsidR="006B3EAA" w:rsidRPr="00BF5807" w:rsidRDefault="006B3EAA" w:rsidP="006B3EA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14:paraId="50EA4626" w14:textId="77777777" w:rsidR="006B3EAA" w:rsidRPr="00BF5807" w:rsidRDefault="006B3EAA" w:rsidP="006B3EAA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127" w:type="dxa"/>
            <w:shd w:val="clear" w:color="auto" w:fill="auto"/>
            <w:hideMark/>
          </w:tcPr>
          <w:p w14:paraId="46920F26" w14:textId="77777777" w:rsidR="006B3EAA" w:rsidRPr="00BF5807" w:rsidRDefault="006B3EAA" w:rsidP="006B3EAA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14:paraId="6C5BFB7F" w14:textId="77777777" w:rsidR="006B3EAA" w:rsidRPr="00BF5807" w:rsidRDefault="006B3EAA" w:rsidP="006B3EAA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4220ABD" w14:textId="77777777" w:rsidR="006B3EA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</w:t>
            </w:r>
          </w:p>
          <w:p w14:paraId="6BDE17C8" w14:textId="635AEBE9" w:rsidR="006B3EAA" w:rsidRDefault="006B3EAA" w:rsidP="006B3EAA">
            <w:pPr>
              <w:rPr>
                <w:noProof/>
              </w:rPr>
            </w:pPr>
            <w:r>
              <w:rPr>
                <w:noProof/>
              </w:rPr>
              <w:t>Sofia 2</w:t>
            </w:r>
            <w:r>
              <w:rPr>
                <w:noProof/>
              </w:rPr>
              <w:t xml:space="preserve">år!!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noProof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243331D" w14:textId="77777777" w:rsidR="006B3EAA" w:rsidRDefault="006B3EAA" w:rsidP="006B3EAA">
            <w:pPr>
              <w:rPr>
                <w:noProof/>
              </w:rPr>
            </w:pPr>
            <w:r>
              <w:rPr>
                <w:noProof/>
              </w:rPr>
              <w:t xml:space="preserve">Hipp hura </w:t>
            </w:r>
            <w:r>
              <w:rPr>
                <w:noProof/>
              </w:rPr>
              <w:drawing>
                <wp:inline distT="0" distB="0" distL="0" distR="0" wp14:anchorId="3091CE22" wp14:editId="649DAA11">
                  <wp:extent cx="590550" cy="352425"/>
                  <wp:effectExtent l="0" t="0" r="0" b="9525"/>
                  <wp:docPr id="29723151" name="Grafikk 2" descr="Kake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23151" name="Grafikk 29723151" descr="Kake med heldekkende fyll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CC943" w14:textId="0DFA929E" w:rsidR="006B3EAA" w:rsidRDefault="006B3EAA" w:rsidP="006B3EAA">
            <w:pPr>
              <w:rPr>
                <w:noProof/>
              </w:rPr>
            </w:pPr>
            <w:r>
              <w:rPr>
                <w:noProof/>
              </w:rPr>
              <w:t>Samlingsstund</w:t>
            </w:r>
          </w:p>
          <w:p w14:paraId="1FCC170C" w14:textId="54AF8069" w:rsidR="006B3EAA" w:rsidRPr="00BF5807" w:rsidRDefault="006B3EAA" w:rsidP="006B3EA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</w:p>
        </w:tc>
      </w:tr>
      <w:tr w:rsidR="006B3EAA" w:rsidRPr="003B347A" w14:paraId="78D4FBC6" w14:textId="77777777" w:rsidTr="006B3EAA">
        <w:trPr>
          <w:trHeight w:val="1703"/>
        </w:trPr>
        <w:tc>
          <w:tcPr>
            <w:tcW w:w="1980" w:type="dxa"/>
            <w:shd w:val="clear" w:color="auto" w:fill="auto"/>
            <w:hideMark/>
          </w:tcPr>
          <w:p w14:paraId="41547A42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  <w:p w14:paraId="56BDF21B" w14:textId="77777777" w:rsidR="006B3EAA" w:rsidRPr="003B347A" w:rsidRDefault="006B3EAA" w:rsidP="006B3EA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Adventssamling</w:t>
            </w:r>
          </w:p>
          <w:p w14:paraId="5966EA34" w14:textId="77777777" w:rsidR="006B3EAA" w:rsidRPr="003B347A" w:rsidRDefault="006B3EAA" w:rsidP="006B3EA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55ECA56E" w14:textId="485DDC23" w:rsidR="006B3EAA" w:rsidRPr="00BF5807" w:rsidRDefault="006B3EAA" w:rsidP="006B3EA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Utelek</w:t>
            </w:r>
          </w:p>
        </w:tc>
        <w:tc>
          <w:tcPr>
            <w:tcW w:w="1984" w:type="dxa"/>
            <w:shd w:val="clear" w:color="auto" w:fill="auto"/>
            <w:hideMark/>
          </w:tcPr>
          <w:p w14:paraId="584DE6D3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5</w:t>
            </w:r>
          </w:p>
          <w:p w14:paraId="32B3F97E" w14:textId="77777777" w:rsidR="006B3EAA" w:rsidRPr="003B347A" w:rsidRDefault="006B3EAA" w:rsidP="006B3EAA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 w:rsidRPr="003B347A">
              <w:rPr>
                <w:rFonts w:ascii="Calibri" w:hAnsi="Calibri" w:cs="Calibri"/>
                <w:noProof/>
                <w:sz w:val="22"/>
                <w:szCs w:val="22"/>
              </w:rPr>
              <w:t>Turdag</w:t>
            </w:r>
          </w:p>
          <w:p w14:paraId="3D7716D6" w14:textId="678873E3" w:rsidR="006B3EAA" w:rsidRPr="003B347A" w:rsidRDefault="006B3EAA" w:rsidP="006B3EAA">
            <w:pPr>
              <w:rPr>
                <w:rFonts w:ascii="Calibri" w:hAnsi="Calibri" w:cs="Calibri"/>
                <w:noProof/>
                <w:color w:val="FF0000"/>
                <w:sz w:val="22"/>
                <w:szCs w:val="22"/>
              </w:rPr>
            </w:pPr>
            <w:r w:rsidRPr="003B347A">
              <w:rPr>
                <w:rFonts w:ascii="Calibri" w:hAnsi="Calibri" w:cs="Calibri"/>
                <w:noProof/>
                <w:color w:val="FF0000"/>
                <w:sz w:val="22"/>
                <w:szCs w:val="22"/>
              </w:rPr>
              <w:t>De st</w:t>
            </w:r>
            <w:r w:rsidRPr="003B347A">
              <w:rPr>
                <w:rFonts w:ascii="Calibri" w:hAnsi="Calibri" w:cs="Calibri"/>
                <w:noProof/>
                <w:color w:val="FF0000"/>
                <w:sz w:val="22"/>
                <w:szCs w:val="22"/>
              </w:rPr>
              <w:t>ore går på oljemuseum</w:t>
            </w:r>
            <w:r w:rsidR="009E1531">
              <w:rPr>
                <w:rFonts w:ascii="Calibri" w:hAnsi="Calibri" w:cs="Calibri"/>
                <w:noProof/>
                <w:color w:val="FF0000"/>
                <w:sz w:val="22"/>
                <w:szCs w:val="22"/>
              </w:rPr>
              <w:t xml:space="preserve">. De må være klar </w:t>
            </w:r>
            <w:r w:rsidR="00AE49DA" w:rsidRPr="003B347A">
              <w:rPr>
                <w:rFonts w:ascii="Calibri" w:hAnsi="Calibri" w:cs="Calibri"/>
                <w:noProof/>
                <w:color w:val="FF0000"/>
                <w:sz w:val="22"/>
                <w:szCs w:val="22"/>
              </w:rPr>
              <w:t>kl 9.</w:t>
            </w:r>
            <w:r w:rsidR="009E1531">
              <w:rPr>
                <w:rFonts w:ascii="Calibri" w:hAnsi="Calibri" w:cs="Calibri"/>
                <w:noProof/>
                <w:color w:val="FF0000"/>
                <w:sz w:val="22"/>
                <w:szCs w:val="22"/>
              </w:rPr>
              <w:t>15</w:t>
            </w:r>
          </w:p>
          <w:p w14:paraId="0574D195" w14:textId="73136436" w:rsidR="006B3EAA" w:rsidRPr="003B347A" w:rsidRDefault="006B3EAA" w:rsidP="006B3EAA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 w:rsidRPr="003B347A">
              <w:rPr>
                <w:rFonts w:ascii="Calibri" w:hAnsi="Calibri" w:cs="Calibri"/>
                <w:noProof/>
                <w:sz w:val="22"/>
                <w:szCs w:val="22"/>
              </w:rPr>
              <w:t>De små går på tur i nærmiljøet.</w:t>
            </w:r>
          </w:p>
          <w:p w14:paraId="729343A6" w14:textId="7194F655" w:rsidR="006B3EAA" w:rsidRPr="00BF5807" w:rsidRDefault="006B3EAA" w:rsidP="006B3EA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2127" w:type="dxa"/>
            <w:shd w:val="clear" w:color="auto" w:fill="auto"/>
            <w:hideMark/>
          </w:tcPr>
          <w:p w14:paraId="632B98B1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6</w:t>
            </w:r>
          </w:p>
          <w:p w14:paraId="2AD955A5" w14:textId="77777777" w:rsidR="006B3EAA" w:rsidRPr="003B347A" w:rsidRDefault="006B3EAA" w:rsidP="006B3EA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4E3A5133" w14:textId="6978F83E" w:rsidR="006B3EAA" w:rsidRPr="003B347A" w:rsidRDefault="006B3EAA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Juleverksted</w:t>
            </w:r>
            <w:r w:rsidR="00725386"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-Store</w:t>
            </w:r>
          </w:p>
          <w:p w14:paraId="16973D94" w14:textId="1C1DFB98" w:rsidR="00725386" w:rsidRPr="00BF5807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14:paraId="15D18DA9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7</w:t>
            </w:r>
          </w:p>
          <w:p w14:paraId="274976C3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485DE06B" w14:textId="2A77202D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Juleverksted </w:t>
            </w: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-Små</w:t>
            </w:r>
          </w:p>
          <w:p w14:paraId="4BCF6098" w14:textId="40F6B48E" w:rsidR="00AE49DA" w:rsidRPr="003B347A" w:rsidRDefault="00AE49DA" w:rsidP="00725386">
            <w:pPr>
              <w:spacing w:before="0" w:after="0"/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  <w:t>FAU Nissefest kl 17.00</w:t>
            </w:r>
          </w:p>
          <w:p w14:paraId="43221D6C" w14:textId="6EBED24B" w:rsidR="00725386" w:rsidRPr="00BF5807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       </w:t>
            </w:r>
          </w:p>
        </w:tc>
        <w:tc>
          <w:tcPr>
            <w:tcW w:w="1843" w:type="dxa"/>
            <w:shd w:val="clear" w:color="auto" w:fill="auto"/>
            <w:hideMark/>
          </w:tcPr>
          <w:p w14:paraId="0EF63BCD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8</w:t>
            </w:r>
          </w:p>
          <w:p w14:paraId="780D4158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2315E2CD" w14:textId="40C44BB6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Lekegrupper</w:t>
            </w:r>
          </w:p>
          <w:p w14:paraId="0ECF9D17" w14:textId="3BE21CA1" w:rsidR="00725386" w:rsidRPr="00BF5807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(fysisk lek)</w:t>
            </w:r>
          </w:p>
        </w:tc>
      </w:tr>
      <w:tr w:rsidR="006B3EAA" w:rsidRPr="003B347A" w14:paraId="02176B40" w14:textId="77777777" w:rsidTr="003B347A">
        <w:trPr>
          <w:trHeight w:val="1478"/>
        </w:trPr>
        <w:tc>
          <w:tcPr>
            <w:tcW w:w="1980" w:type="dxa"/>
            <w:shd w:val="clear" w:color="auto" w:fill="auto"/>
            <w:hideMark/>
          </w:tcPr>
          <w:p w14:paraId="3F116534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11</w:t>
            </w:r>
          </w:p>
          <w:p w14:paraId="6D57E577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Adventssamling</w:t>
            </w:r>
          </w:p>
          <w:p w14:paraId="600B0682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1DCBE074" w14:textId="220581DE" w:rsidR="00725386" w:rsidRPr="00BF5807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Utelek</w:t>
            </w:r>
          </w:p>
        </w:tc>
        <w:tc>
          <w:tcPr>
            <w:tcW w:w="1984" w:type="dxa"/>
            <w:shd w:val="clear" w:color="auto" w:fill="auto"/>
            <w:hideMark/>
          </w:tcPr>
          <w:p w14:paraId="46476E0A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12</w:t>
            </w:r>
          </w:p>
          <w:p w14:paraId="401700DB" w14:textId="77777777" w:rsidR="00725386" w:rsidRPr="003B347A" w:rsidRDefault="00725386" w:rsidP="00725386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D5556D1" w14:textId="132651A6" w:rsidR="00725386" w:rsidRPr="003B347A" w:rsidRDefault="00725386" w:rsidP="00725386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 w:rsidRPr="003B347A">
              <w:rPr>
                <w:rFonts w:ascii="Calibri" w:hAnsi="Calibri" w:cs="Calibri"/>
                <w:noProof/>
                <w:sz w:val="22"/>
                <w:szCs w:val="22"/>
              </w:rPr>
              <w:t>Turdag</w:t>
            </w:r>
          </w:p>
          <w:p w14:paraId="316E8FFE" w14:textId="404299EE" w:rsidR="00725386" w:rsidRPr="00BF5807" w:rsidRDefault="00725386" w:rsidP="003B347A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hideMark/>
          </w:tcPr>
          <w:p w14:paraId="42BA5244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13</w:t>
            </w:r>
          </w:p>
          <w:p w14:paraId="399E6A14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72340761" w14:textId="77777777" w:rsidR="00DF3956" w:rsidRDefault="00AE49DA" w:rsidP="00725386">
            <w:pPr>
              <w:spacing w:before="0" w:after="0"/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  <w:t xml:space="preserve">Santa Lucia! </w:t>
            </w:r>
          </w:p>
          <w:p w14:paraId="00F2DC0A" w14:textId="2FB6DB79" w:rsidR="00725386" w:rsidRPr="003B347A" w:rsidRDefault="00DF3956" w:rsidP="00725386">
            <w:pPr>
              <w:spacing w:before="0" w:after="0"/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  <w:t>Julek</w:t>
            </w:r>
            <w:r w:rsidR="00AE49DA" w:rsidRPr="003B347A"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  <w:t>onsert</w:t>
            </w:r>
          </w:p>
          <w:p w14:paraId="7996D28B" w14:textId="77777777" w:rsidR="00725386" w:rsidRPr="00BF5807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14:paraId="604F0D62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14</w:t>
            </w:r>
          </w:p>
          <w:p w14:paraId="3B747450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7D9EFE1F" w14:textId="01373B8D" w:rsidR="00725386" w:rsidRPr="003B347A" w:rsidRDefault="00AE49DA" w:rsidP="00725386">
            <w:pPr>
              <w:spacing w:before="0" w:after="0"/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  <w:t>Nissefest i barnehagen kl 9.00</w:t>
            </w:r>
          </w:p>
          <w:p w14:paraId="2A182572" w14:textId="77777777" w:rsidR="00725386" w:rsidRPr="00BF5807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EF5345F" w14:textId="77777777" w:rsidR="006B3EAA" w:rsidRPr="003B347A" w:rsidRDefault="006B3EAA" w:rsidP="0072538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15</w:t>
            </w:r>
          </w:p>
          <w:p w14:paraId="6F6C0EFC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1FE868EC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Lekegrupper</w:t>
            </w:r>
          </w:p>
          <w:p w14:paraId="1D76D687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(danse/musikk lek)</w:t>
            </w:r>
          </w:p>
          <w:p w14:paraId="7B613F22" w14:textId="7DBAA018" w:rsidR="00725386" w:rsidRPr="00BF5807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Julelunsj</w:t>
            </w:r>
          </w:p>
        </w:tc>
      </w:tr>
      <w:tr w:rsidR="006B3EAA" w:rsidRPr="003B347A" w14:paraId="47F5D5CA" w14:textId="77777777" w:rsidTr="003B347A">
        <w:trPr>
          <w:trHeight w:val="1347"/>
        </w:trPr>
        <w:tc>
          <w:tcPr>
            <w:tcW w:w="1980" w:type="dxa"/>
            <w:shd w:val="clear" w:color="auto" w:fill="auto"/>
            <w:hideMark/>
          </w:tcPr>
          <w:p w14:paraId="6B66824E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18</w:t>
            </w:r>
          </w:p>
          <w:p w14:paraId="56A1C7EC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Adventssamling</w:t>
            </w:r>
          </w:p>
          <w:p w14:paraId="177F7DA2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577A31AB" w14:textId="11035B9D" w:rsidR="00725386" w:rsidRPr="00BF5807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Utelek</w:t>
            </w:r>
          </w:p>
        </w:tc>
        <w:tc>
          <w:tcPr>
            <w:tcW w:w="1984" w:type="dxa"/>
            <w:shd w:val="clear" w:color="auto" w:fill="auto"/>
            <w:hideMark/>
          </w:tcPr>
          <w:p w14:paraId="1329F317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19</w:t>
            </w:r>
          </w:p>
          <w:p w14:paraId="0337CA83" w14:textId="77777777" w:rsidR="00AE49DA" w:rsidRPr="003B347A" w:rsidRDefault="00AE49DA" w:rsidP="00725386">
            <w:pPr>
              <w:spacing w:before="0" w:after="0"/>
              <w:ind w:left="1440" w:hanging="144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05D0488A" w14:textId="455C5BBA" w:rsidR="00725386" w:rsidRPr="00BF5807" w:rsidRDefault="00725386" w:rsidP="00725386">
            <w:pPr>
              <w:spacing w:before="0" w:after="0"/>
              <w:ind w:left="1440" w:hanging="144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Turdag</w:t>
            </w:r>
          </w:p>
        </w:tc>
        <w:tc>
          <w:tcPr>
            <w:tcW w:w="2127" w:type="dxa"/>
            <w:shd w:val="clear" w:color="auto" w:fill="auto"/>
            <w:hideMark/>
          </w:tcPr>
          <w:p w14:paraId="673BC547" w14:textId="77777777" w:rsidR="006B3EAA" w:rsidRPr="003B347A" w:rsidRDefault="006B3EAA" w:rsidP="0072538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20</w:t>
            </w:r>
          </w:p>
          <w:p w14:paraId="7695562F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4C62786C" w14:textId="78B2989A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Juleverksted -Store</w:t>
            </w:r>
          </w:p>
          <w:p w14:paraId="227B9154" w14:textId="31E78842" w:rsidR="00725386" w:rsidRPr="00BF5807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14:paraId="7E22AD45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21</w:t>
            </w:r>
          </w:p>
          <w:p w14:paraId="20C7894C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21EAE6CD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Juleverksted -Små</w:t>
            </w:r>
          </w:p>
          <w:p w14:paraId="79830A05" w14:textId="77777777" w:rsidR="00725386" w:rsidRPr="00BF5807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776BE84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22</w:t>
            </w:r>
          </w:p>
          <w:p w14:paraId="43C56C24" w14:textId="77777777" w:rsidR="00725386" w:rsidRPr="003B347A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33245F19" w14:textId="41571B00" w:rsidR="00725386" w:rsidRPr="00BF5807" w:rsidRDefault="00725386" w:rsidP="0072538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Lekegrupper</w:t>
            </w:r>
          </w:p>
        </w:tc>
      </w:tr>
      <w:tr w:rsidR="006B3EAA" w:rsidRPr="003B347A" w14:paraId="509BE9B3" w14:textId="77777777" w:rsidTr="003B347A">
        <w:trPr>
          <w:trHeight w:val="1358"/>
        </w:trPr>
        <w:tc>
          <w:tcPr>
            <w:tcW w:w="1980" w:type="dxa"/>
            <w:shd w:val="clear" w:color="auto" w:fill="auto"/>
            <w:hideMark/>
          </w:tcPr>
          <w:p w14:paraId="66054AA7" w14:textId="77777777" w:rsidR="006B3EAA" w:rsidRPr="003B347A" w:rsidRDefault="006B3EAA" w:rsidP="0072538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25</w:t>
            </w:r>
          </w:p>
          <w:p w14:paraId="0C2FC04F" w14:textId="77777777" w:rsidR="00AE49DA" w:rsidRPr="003B347A" w:rsidRDefault="00AE49DA" w:rsidP="00AE49D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762BD4BB" w14:textId="77777777" w:rsidR="00725386" w:rsidRPr="003B347A" w:rsidRDefault="00AE49DA" w:rsidP="00AE49DA">
            <w:pPr>
              <w:spacing w:before="0" w:after="0"/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="00725386"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3B347A"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  <w:t xml:space="preserve">1 </w:t>
            </w:r>
            <w:r w:rsidR="00725386" w:rsidRPr="003B347A"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  <w:t>Jul</w:t>
            </w:r>
            <w:r w:rsidRPr="003B347A"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  <w:t>edag</w:t>
            </w:r>
          </w:p>
          <w:p w14:paraId="3D178864" w14:textId="44E2D276" w:rsidR="00AE49DA" w:rsidRPr="00BF5807" w:rsidRDefault="00AE49DA" w:rsidP="00AE49D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  <w:t>Barnehagen Stengt!</w:t>
            </w:r>
          </w:p>
        </w:tc>
        <w:tc>
          <w:tcPr>
            <w:tcW w:w="1984" w:type="dxa"/>
            <w:shd w:val="clear" w:color="auto" w:fill="auto"/>
            <w:hideMark/>
          </w:tcPr>
          <w:p w14:paraId="29727520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26</w:t>
            </w:r>
          </w:p>
          <w:p w14:paraId="6B00F2CA" w14:textId="77777777" w:rsidR="00AE49DA" w:rsidRPr="003B347A" w:rsidRDefault="00AE49DA" w:rsidP="00AE49D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28061BE6" w14:textId="3087B514" w:rsidR="00AE49DA" w:rsidRPr="003B347A" w:rsidRDefault="00AE49DA" w:rsidP="00AE49DA">
            <w:pPr>
              <w:spacing w:before="0" w:after="0"/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3B347A"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  <w:t>2 juledag</w:t>
            </w:r>
          </w:p>
          <w:p w14:paraId="587A3522" w14:textId="0F2EFB19" w:rsidR="00AE49DA" w:rsidRPr="003B347A" w:rsidRDefault="00AE49DA" w:rsidP="00AE49DA">
            <w:pPr>
              <w:spacing w:before="0" w:after="0"/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nb-NO"/>
              </w:rPr>
              <w:t>Barnehagen Stengt!</w:t>
            </w:r>
          </w:p>
          <w:p w14:paraId="4AD82E48" w14:textId="77777777" w:rsidR="00AE49DA" w:rsidRPr="00BF5807" w:rsidRDefault="00AE49DA" w:rsidP="00AE49D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2127" w:type="dxa"/>
            <w:shd w:val="clear" w:color="auto" w:fill="auto"/>
            <w:hideMark/>
          </w:tcPr>
          <w:p w14:paraId="1738A2E1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27</w:t>
            </w:r>
          </w:p>
          <w:p w14:paraId="49CDCAAB" w14:textId="77777777" w:rsidR="00AE49DA" w:rsidRPr="003B347A" w:rsidRDefault="00AE49D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627464B5" w14:textId="27383DEF" w:rsidR="00AE49DA" w:rsidRPr="00BF5807" w:rsidRDefault="00AE49DA" w:rsidP="00AE49D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Lomvi og Heilo Sammen</w:t>
            </w:r>
          </w:p>
        </w:tc>
        <w:tc>
          <w:tcPr>
            <w:tcW w:w="1984" w:type="dxa"/>
            <w:shd w:val="clear" w:color="auto" w:fill="auto"/>
            <w:hideMark/>
          </w:tcPr>
          <w:p w14:paraId="065288AD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28</w:t>
            </w:r>
          </w:p>
          <w:p w14:paraId="13C24B0C" w14:textId="77777777" w:rsidR="00AE49DA" w:rsidRPr="003B347A" w:rsidRDefault="00AE49DA" w:rsidP="00AE49D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26486AD1" w14:textId="02A3CD7C" w:rsidR="00AE49DA" w:rsidRPr="00BF5807" w:rsidRDefault="00AE49DA" w:rsidP="00AE49D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Lomvi og Heilo Sammen</w:t>
            </w:r>
          </w:p>
        </w:tc>
        <w:tc>
          <w:tcPr>
            <w:tcW w:w="1843" w:type="dxa"/>
            <w:shd w:val="clear" w:color="auto" w:fill="auto"/>
            <w:hideMark/>
          </w:tcPr>
          <w:p w14:paraId="24C1B536" w14:textId="77777777" w:rsidR="006B3EAA" w:rsidRPr="003B347A" w:rsidRDefault="006B3EAA" w:rsidP="006B3EAA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F580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29</w:t>
            </w:r>
          </w:p>
          <w:p w14:paraId="75CAF499" w14:textId="77777777" w:rsidR="00AE49DA" w:rsidRPr="003B347A" w:rsidRDefault="00AE49DA" w:rsidP="00AE49D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  <w:p w14:paraId="43369F74" w14:textId="061683A0" w:rsidR="00AE49DA" w:rsidRPr="00BF5807" w:rsidRDefault="00AE49DA" w:rsidP="00AE49DA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3B347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Lomvi og Heilo Sammen</w:t>
            </w:r>
          </w:p>
        </w:tc>
      </w:tr>
    </w:tbl>
    <w:p w14:paraId="33CAE442" w14:textId="77777777" w:rsidR="00A30175" w:rsidRDefault="00A30175" w:rsidP="00A30175">
      <w:pPr>
        <w:pStyle w:val="Sitat"/>
        <w:jc w:val="left"/>
        <w:rPr>
          <w:rFonts w:ascii="Calibri" w:hAnsi="Calibri" w:cs="Calibri"/>
          <w:noProof/>
          <w:sz w:val="22"/>
          <w:szCs w:val="22"/>
        </w:rPr>
      </w:pPr>
    </w:p>
    <w:p w14:paraId="278CF668" w14:textId="77777777" w:rsidR="003B347A" w:rsidRPr="008D527A" w:rsidRDefault="003B347A" w:rsidP="003B347A">
      <w:pPr>
        <w:pStyle w:val="Sitat"/>
        <w:rPr>
          <w:noProof/>
        </w:rPr>
      </w:pPr>
      <w:r>
        <w:rPr>
          <w:noProof/>
        </w:rPr>
        <w:t>Med forbehold om endringer!</w:t>
      </w:r>
    </w:p>
    <w:p w14:paraId="7F2B1CDF" w14:textId="77777777" w:rsidR="003B347A" w:rsidRPr="003B347A" w:rsidRDefault="003B347A" w:rsidP="00A30175">
      <w:pPr>
        <w:pStyle w:val="Sitat"/>
        <w:jc w:val="left"/>
        <w:rPr>
          <w:rFonts w:ascii="Calibri" w:hAnsi="Calibri" w:cs="Calibri"/>
          <w:noProof/>
          <w:sz w:val="22"/>
          <w:szCs w:val="22"/>
        </w:rPr>
      </w:pPr>
    </w:p>
    <w:sectPr w:rsidR="003B347A" w:rsidRPr="003B347A" w:rsidSect="00FE5658"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DEC8E" w14:textId="77777777" w:rsidR="0008658E" w:rsidRDefault="0008658E">
      <w:pPr>
        <w:spacing w:before="0" w:after="0"/>
      </w:pPr>
      <w:r>
        <w:separator/>
      </w:r>
    </w:p>
  </w:endnote>
  <w:endnote w:type="continuationSeparator" w:id="0">
    <w:p w14:paraId="171FA833" w14:textId="77777777" w:rsidR="0008658E" w:rsidRDefault="0008658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A81EB" w14:textId="77777777" w:rsidR="0008658E" w:rsidRDefault="0008658E">
      <w:pPr>
        <w:spacing w:before="0" w:after="0"/>
      </w:pPr>
      <w:r>
        <w:separator/>
      </w:r>
    </w:p>
  </w:footnote>
  <w:footnote w:type="continuationSeparator" w:id="0">
    <w:p w14:paraId="70F40D62" w14:textId="77777777" w:rsidR="0008658E" w:rsidRDefault="0008658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69069049">
    <w:abstractNumId w:val="9"/>
  </w:num>
  <w:num w:numId="2" w16cid:durableId="1478843259">
    <w:abstractNumId w:val="7"/>
  </w:num>
  <w:num w:numId="3" w16cid:durableId="238760077">
    <w:abstractNumId w:val="6"/>
  </w:num>
  <w:num w:numId="4" w16cid:durableId="1298803052">
    <w:abstractNumId w:val="5"/>
  </w:num>
  <w:num w:numId="5" w16cid:durableId="947738430">
    <w:abstractNumId w:val="4"/>
  </w:num>
  <w:num w:numId="6" w16cid:durableId="766541705">
    <w:abstractNumId w:val="8"/>
  </w:num>
  <w:num w:numId="7" w16cid:durableId="1740135027">
    <w:abstractNumId w:val="3"/>
  </w:num>
  <w:num w:numId="8" w16cid:durableId="1413548703">
    <w:abstractNumId w:val="2"/>
  </w:num>
  <w:num w:numId="9" w16cid:durableId="1392197306">
    <w:abstractNumId w:val="1"/>
  </w:num>
  <w:num w:numId="10" w16cid:durableId="214859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0.09.2023"/>
    <w:docVar w:name="MonthStart" w:val="01.09.2023"/>
    <w:docVar w:name="ShowDynamicGuides" w:val="1"/>
    <w:docVar w:name="ShowMarginGuides" w:val="0"/>
    <w:docVar w:name="ShowOutlines" w:val="0"/>
    <w:docVar w:name="ShowStaticGuides" w:val="0"/>
  </w:docVars>
  <w:rsids>
    <w:rsidRoot w:val="006E6665"/>
    <w:rsid w:val="0008658E"/>
    <w:rsid w:val="000A6646"/>
    <w:rsid w:val="00124ADC"/>
    <w:rsid w:val="0014227F"/>
    <w:rsid w:val="00170DB9"/>
    <w:rsid w:val="00193E15"/>
    <w:rsid w:val="00233FE6"/>
    <w:rsid w:val="0025748C"/>
    <w:rsid w:val="0026524C"/>
    <w:rsid w:val="002F7032"/>
    <w:rsid w:val="00320970"/>
    <w:rsid w:val="00375B27"/>
    <w:rsid w:val="003B347A"/>
    <w:rsid w:val="003E5C65"/>
    <w:rsid w:val="00423F1E"/>
    <w:rsid w:val="00433A59"/>
    <w:rsid w:val="00531DAF"/>
    <w:rsid w:val="00552AF6"/>
    <w:rsid w:val="00590D97"/>
    <w:rsid w:val="005A57C0"/>
    <w:rsid w:val="005B0C48"/>
    <w:rsid w:val="005B5161"/>
    <w:rsid w:val="005C3207"/>
    <w:rsid w:val="005F0388"/>
    <w:rsid w:val="00606282"/>
    <w:rsid w:val="006B3EAA"/>
    <w:rsid w:val="006E6665"/>
    <w:rsid w:val="006F3907"/>
    <w:rsid w:val="00725386"/>
    <w:rsid w:val="00761F05"/>
    <w:rsid w:val="00812DAD"/>
    <w:rsid w:val="0081356A"/>
    <w:rsid w:val="008422A6"/>
    <w:rsid w:val="008774A6"/>
    <w:rsid w:val="008B049D"/>
    <w:rsid w:val="008D527A"/>
    <w:rsid w:val="00925ED9"/>
    <w:rsid w:val="00941353"/>
    <w:rsid w:val="009450C1"/>
    <w:rsid w:val="00997C7D"/>
    <w:rsid w:val="009A164A"/>
    <w:rsid w:val="009A7C5B"/>
    <w:rsid w:val="009C16A1"/>
    <w:rsid w:val="009E1531"/>
    <w:rsid w:val="00A30175"/>
    <w:rsid w:val="00A9267C"/>
    <w:rsid w:val="00AE49DA"/>
    <w:rsid w:val="00BC6A26"/>
    <w:rsid w:val="00BD0DFA"/>
    <w:rsid w:val="00BF0FEE"/>
    <w:rsid w:val="00BF4383"/>
    <w:rsid w:val="00BF5807"/>
    <w:rsid w:val="00C4067F"/>
    <w:rsid w:val="00C41633"/>
    <w:rsid w:val="00C458C9"/>
    <w:rsid w:val="00C45FFA"/>
    <w:rsid w:val="00C46339"/>
    <w:rsid w:val="00CB00F4"/>
    <w:rsid w:val="00CC54E5"/>
    <w:rsid w:val="00CF5BFA"/>
    <w:rsid w:val="00D86D82"/>
    <w:rsid w:val="00DC3111"/>
    <w:rsid w:val="00DF3956"/>
    <w:rsid w:val="00E33B15"/>
    <w:rsid w:val="00EA415B"/>
    <w:rsid w:val="00EB07CB"/>
    <w:rsid w:val="00ED4A2D"/>
    <w:rsid w:val="00EF4B9B"/>
    <w:rsid w:val="00F31D21"/>
    <w:rsid w:val="00FB33CE"/>
    <w:rsid w:val="00FD56F5"/>
    <w:rsid w:val="00FE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EEB3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nb-NO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5"/>
    <w:qFormat/>
    <w:pPr>
      <w:spacing w:after="120" w:line="276" w:lineRule="auto"/>
    </w:pPr>
  </w:style>
  <w:style w:type="character" w:customStyle="1" w:styleId="BrdtekstTegn">
    <w:name w:val="Brødtekst Tegn"/>
    <w:basedOn w:val="Standardskriftforavsnitt"/>
    <w:link w:val="Brdtekst"/>
    <w:uiPriority w:val="5"/>
    <w:rPr>
      <w:sz w:val="20"/>
    </w:rPr>
  </w:style>
  <w:style w:type="paragraph" w:customStyle="1" w:styleId="Mned">
    <w:name w:val="Måned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r">
    <w:name w:val="Å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Undertittel">
    <w:name w:val="Subtitle"/>
    <w:basedOn w:val="Normal"/>
    <w:link w:val="UndertittelTegn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Pr>
      <w:b/>
      <w:color w:val="FFFFFF" w:themeColor="background1"/>
      <w:sz w:val="24"/>
      <w:szCs w:val="24"/>
    </w:rPr>
  </w:style>
  <w:style w:type="paragraph" w:styleId="Tittel">
    <w:name w:val="Title"/>
    <w:basedOn w:val="Normal"/>
    <w:link w:val="TittelTegn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telTegn">
    <w:name w:val="Tittel Tegn"/>
    <w:basedOn w:val="Standardskriftforavsnitt"/>
    <w:link w:val="Tittel"/>
    <w:uiPriority w:val="4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paragraph" w:customStyle="1" w:styleId="Dager">
    <w:name w:val="Dager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ellkalender">
    <w:name w:val="Tabellkalender"/>
    <w:basedOn w:val="Vanligtabel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oer">
    <w:name w:val="Datoer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obletekst">
    <w:name w:val="Balloon Text"/>
    <w:basedOn w:val="Normal"/>
    <w:link w:val="BobletekstTegn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19"/>
    <w:semiHidden/>
    <w:rPr>
      <w:rFonts w:ascii="Tahoma" w:hAnsi="Tahoma" w:cs="Tahoma"/>
      <w:sz w:val="16"/>
      <w:szCs w:val="16"/>
    </w:rPr>
  </w:style>
  <w:style w:type="paragraph" w:styleId="Bibliografi">
    <w:name w:val="Bibliography"/>
    <w:basedOn w:val="Normal"/>
    <w:next w:val="Normal"/>
    <w:uiPriority w:val="19"/>
    <w:semiHidden/>
    <w:unhideWhenUsed/>
  </w:style>
  <w:style w:type="paragraph" w:styleId="Blokktekst">
    <w:name w:val="Block Text"/>
    <w:basedOn w:val="Normal"/>
    <w:uiPriority w:val="19"/>
    <w:semiHidden/>
    <w:unhideWhenUsed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i/>
      <w:iCs/>
      <w:color w:val="4472C4" w:themeColor="accent1"/>
    </w:rPr>
  </w:style>
  <w:style w:type="paragraph" w:styleId="Brdtekst2">
    <w:name w:val="Body Text 2"/>
    <w:basedOn w:val="Normal"/>
    <w:link w:val="Brdtekst2Tegn"/>
    <w:uiPriority w:val="19"/>
    <w:semiHidden/>
    <w:unhideWhenUsed/>
    <w:pPr>
      <w:spacing w:after="120"/>
      <w:ind w:left="360"/>
    </w:pPr>
  </w:style>
  <w:style w:type="paragraph" w:styleId="Brdtekst3">
    <w:name w:val="Body Text 3"/>
    <w:basedOn w:val="Normal"/>
    <w:link w:val="Brdtekst3Tegn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19"/>
    <w:semiHidden/>
    <w:rPr>
      <w:sz w:val="16"/>
      <w:szCs w:val="16"/>
    </w:rPr>
  </w:style>
  <w:style w:type="paragraph" w:styleId="Brdtekst-frsteinnrykk">
    <w:name w:val="Body Text First Indent"/>
    <w:basedOn w:val="Brdtekst"/>
    <w:link w:val="Brdtekst-frsteinnrykkTegn"/>
    <w:uiPriority w:val="19"/>
    <w:semiHidden/>
    <w:unhideWhenUsed/>
    <w:pPr>
      <w:spacing w:after="0" w:line="240" w:lineRule="auto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19"/>
    <w:semiHidden/>
    <w:rPr>
      <w:sz w:val="20"/>
    </w:rPr>
  </w:style>
  <w:style w:type="character" w:customStyle="1" w:styleId="Brdtekst2Tegn">
    <w:name w:val="Brødtekst 2 Tegn"/>
    <w:basedOn w:val="Standardskriftforavsnitt"/>
    <w:link w:val="Brdtekst2"/>
    <w:uiPriority w:val="19"/>
    <w:semiHidden/>
    <w:rPr>
      <w:sz w:val="20"/>
    </w:rPr>
  </w:style>
  <w:style w:type="paragraph" w:styleId="Brdtekst-frsteinnrykk2">
    <w:name w:val="Body Text First Indent 2"/>
    <w:basedOn w:val="Brdtekst2"/>
    <w:link w:val="Brdtekst-frsteinnrykk2Tegn"/>
    <w:uiPriority w:val="19"/>
    <w:semiHidden/>
    <w:unhideWhenUsed/>
    <w:pPr>
      <w:spacing w:after="0"/>
      <w:ind w:firstLine="360"/>
    </w:pPr>
  </w:style>
  <w:style w:type="character" w:customStyle="1" w:styleId="Brdtekst-frsteinnrykk2Tegn">
    <w:name w:val="Brødtekst - første innrykk 2 Tegn"/>
    <w:basedOn w:val="Brdtekst2Tegn"/>
    <w:link w:val="Brdtekst-frsteinnrykk2"/>
    <w:uiPriority w:val="19"/>
    <w:semiHidden/>
    <w:rPr>
      <w:sz w:val="20"/>
    </w:rPr>
  </w:style>
  <w:style w:type="paragraph" w:styleId="Brdtekstinnrykk2">
    <w:name w:val="Body Text Indent 2"/>
    <w:basedOn w:val="Normal"/>
    <w:link w:val="Brdtekstinnrykk2Tegn"/>
    <w:uiPriority w:val="19"/>
    <w:semiHidden/>
    <w:unhideWhenUsed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19"/>
    <w:semiHidden/>
    <w:rPr>
      <w:sz w:val="20"/>
    </w:rPr>
  </w:style>
  <w:style w:type="paragraph" w:styleId="Brdtekstinnrykk3">
    <w:name w:val="Body Text Indent 3"/>
    <w:basedOn w:val="Normal"/>
    <w:link w:val="Brdtekstinnrykk3Tegn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19"/>
    <w:semiHidden/>
    <w:rPr>
      <w:sz w:val="16"/>
      <w:szCs w:val="16"/>
    </w:rPr>
  </w:style>
  <w:style w:type="paragraph" w:styleId="Bildetekst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472C4" w:themeColor="accent1"/>
    </w:rPr>
  </w:style>
  <w:style w:type="paragraph" w:styleId="Hilsen">
    <w:name w:val="Closing"/>
    <w:basedOn w:val="Normal"/>
    <w:link w:val="HilsenTegn"/>
    <w:uiPriority w:val="19"/>
    <w:semiHidden/>
    <w:unhideWhenUsed/>
    <w:pPr>
      <w:ind w:left="4320"/>
    </w:pPr>
  </w:style>
  <w:style w:type="character" w:customStyle="1" w:styleId="HilsenTegn">
    <w:name w:val="Hilsen Tegn"/>
    <w:basedOn w:val="Standardskriftforavsnitt"/>
    <w:link w:val="Hilsen"/>
    <w:uiPriority w:val="19"/>
    <w:semiHidden/>
    <w:rPr>
      <w:sz w:val="20"/>
    </w:rPr>
  </w:style>
  <w:style w:type="paragraph" w:styleId="Merknadstekst">
    <w:name w:val="annotation text"/>
    <w:basedOn w:val="Normal"/>
    <w:link w:val="MerknadstekstTegn"/>
    <w:uiPriority w:val="1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1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1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19"/>
    <w:semiHidden/>
    <w:rPr>
      <w:b/>
      <w:bCs/>
      <w:sz w:val="20"/>
      <w:szCs w:val="20"/>
    </w:rPr>
  </w:style>
  <w:style w:type="paragraph" w:styleId="Dato">
    <w:name w:val="Date"/>
    <w:basedOn w:val="Normal"/>
    <w:next w:val="Normal"/>
    <w:link w:val="DatoTegn"/>
    <w:uiPriority w:val="19"/>
    <w:semiHidden/>
    <w:unhideWhenUsed/>
  </w:style>
  <w:style w:type="character" w:customStyle="1" w:styleId="DatoTegn">
    <w:name w:val="Dato Tegn"/>
    <w:basedOn w:val="Standardskriftforavsnitt"/>
    <w:link w:val="Dato"/>
    <w:uiPriority w:val="19"/>
    <w:semiHidden/>
    <w:rPr>
      <w:sz w:val="20"/>
    </w:rPr>
  </w:style>
  <w:style w:type="paragraph" w:styleId="Dokumentkart">
    <w:name w:val="Document Map"/>
    <w:basedOn w:val="Normal"/>
    <w:link w:val="DokumentkartTegn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19"/>
    <w:semiHidden/>
    <w:rPr>
      <w:rFonts w:ascii="Tahoma" w:hAnsi="Tahoma" w:cs="Tahoma"/>
      <w:sz w:val="16"/>
      <w:szCs w:val="16"/>
    </w:rPr>
  </w:style>
  <w:style w:type="paragraph" w:styleId="E-postsignatur">
    <w:name w:val="E-mail Signature"/>
    <w:basedOn w:val="Normal"/>
    <w:link w:val="E-postsignaturTegn"/>
    <w:uiPriority w:val="19"/>
    <w:semiHidden/>
    <w:unhideWhenUsed/>
  </w:style>
  <w:style w:type="character" w:customStyle="1" w:styleId="E-postsignaturTegn">
    <w:name w:val="E-postsignatur Tegn"/>
    <w:basedOn w:val="Standardskriftforavsnitt"/>
    <w:link w:val="E-postsignatur"/>
    <w:uiPriority w:val="19"/>
    <w:semiHidden/>
    <w:rPr>
      <w:sz w:val="20"/>
    </w:rPr>
  </w:style>
  <w:style w:type="paragraph" w:styleId="Sluttnotetekst">
    <w:name w:val="endnote text"/>
    <w:basedOn w:val="Normal"/>
    <w:link w:val="SluttnotetekstTegn"/>
    <w:uiPriority w:val="19"/>
    <w:semiHidden/>
    <w:unhideWhenUsed/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19"/>
    <w:semiHidden/>
    <w:rPr>
      <w:sz w:val="20"/>
      <w:szCs w:val="20"/>
    </w:rPr>
  </w:style>
  <w:style w:type="paragraph" w:styleId="Konvoluttadress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Topptekst">
    <w:name w:val="header"/>
    <w:basedOn w:val="Normal"/>
    <w:link w:val="TopptekstTegn"/>
    <w:uiPriority w:val="99"/>
    <w:unhideWhenUsed/>
    <w:pPr>
      <w:spacing w:before="0" w:after="0"/>
    </w:pPr>
  </w:style>
  <w:style w:type="paragraph" w:styleId="Fotnotetekst">
    <w:name w:val="footnote text"/>
    <w:basedOn w:val="Normal"/>
    <w:link w:val="FotnotetekstTegn"/>
    <w:uiPriority w:val="19"/>
    <w:semiHidden/>
    <w:unhideWhenUsed/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19"/>
    <w:semiHidden/>
    <w:rPr>
      <w:sz w:val="20"/>
      <w:szCs w:val="20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pPr>
      <w:spacing w:before="0" w:after="0"/>
    </w:p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0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4472C4" w:themeColor="accent1"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-adresse">
    <w:name w:val="HTML Address"/>
    <w:basedOn w:val="Normal"/>
    <w:link w:val="HTML-adresseTegn"/>
    <w:uiPriority w:val="19"/>
    <w:semiHidden/>
    <w:unhideWhenUsed/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19"/>
    <w:semiHidden/>
    <w:rPr>
      <w:i/>
      <w:iCs/>
      <w:sz w:val="20"/>
    </w:rPr>
  </w:style>
  <w:style w:type="paragraph" w:styleId="HTML-forhndsformatert">
    <w:name w:val="HTML Preformatted"/>
    <w:basedOn w:val="Normal"/>
    <w:link w:val="HTML-forhndsformatertTegn"/>
    <w:uiPriority w:val="19"/>
    <w:semiHidden/>
    <w:unhideWhenUsed/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19"/>
    <w:semiHidden/>
    <w:rPr>
      <w:rFonts w:ascii="Consolas" w:hAnsi="Consolas"/>
      <w:sz w:val="20"/>
      <w:szCs w:val="20"/>
    </w:rPr>
  </w:style>
  <w:style w:type="paragraph" w:styleId="Indeks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ks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ks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ks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ks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ks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ks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ks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ks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Stikkordregisteroverskrift">
    <w:name w:val="index heading"/>
    <w:basedOn w:val="Normal"/>
    <w:next w:val="Indeks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Punktliste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krotekst">
    <w:name w:val="macro"/>
    <w:link w:val="MakrotekstTegn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19"/>
    <w:semiHidden/>
    <w:rPr>
      <w:rFonts w:ascii="Consolas" w:hAnsi="Consolas"/>
      <w:sz w:val="20"/>
      <w:szCs w:val="20"/>
    </w:rPr>
  </w:style>
  <w:style w:type="paragraph" w:styleId="Meldingshode">
    <w:name w:val="Message Header"/>
    <w:basedOn w:val="Normal"/>
    <w:link w:val="MeldingshodeTegn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mellomrom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19"/>
    <w:semiHidden/>
    <w:unhideWhenUsed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19"/>
    <w:semiHidden/>
    <w:unhideWhenUsed/>
  </w:style>
  <w:style w:type="character" w:customStyle="1" w:styleId="NotatoverskriftTegn">
    <w:name w:val="Notatoverskrift Tegn"/>
    <w:basedOn w:val="Standardskriftforavsnitt"/>
    <w:link w:val="Notatoverskrift"/>
    <w:uiPriority w:val="19"/>
    <w:semiHidden/>
    <w:rPr>
      <w:sz w:val="20"/>
    </w:rPr>
  </w:style>
  <w:style w:type="paragraph" w:styleId="Rentekst">
    <w:name w:val="Plain Text"/>
    <w:basedOn w:val="Normal"/>
    <w:link w:val="RentekstTegn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19"/>
    <w:semiHidden/>
    <w:rPr>
      <w:rFonts w:ascii="Consolas" w:hAnsi="Consolas"/>
      <w:sz w:val="21"/>
      <w:szCs w:val="21"/>
    </w:rPr>
  </w:style>
  <w:style w:type="paragraph" w:styleId="Sitat">
    <w:name w:val="Quote"/>
    <w:basedOn w:val="Normal"/>
    <w:link w:val="SitatTegn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SitatTegn">
    <w:name w:val="Sitat Tegn"/>
    <w:basedOn w:val="Standardskriftforavsnitt"/>
    <w:link w:val="Sitat"/>
    <w:uiPriority w:val="8"/>
    <w:rPr>
      <w:iCs/>
    </w:rPr>
  </w:style>
  <w:style w:type="paragraph" w:styleId="Innledendehilsen">
    <w:name w:val="Salutation"/>
    <w:basedOn w:val="Normal"/>
    <w:next w:val="Normal"/>
    <w:link w:val="InnledendehilsenTegn"/>
    <w:uiPriority w:val="19"/>
    <w:semiHidden/>
    <w:unhideWhenUsed/>
  </w:style>
  <w:style w:type="character" w:customStyle="1" w:styleId="InnledendehilsenTegn">
    <w:name w:val="Innledende hilsen Tegn"/>
    <w:basedOn w:val="Standardskriftforavsnitt"/>
    <w:link w:val="Innledendehilsen"/>
    <w:uiPriority w:val="19"/>
    <w:semiHidden/>
    <w:rPr>
      <w:sz w:val="20"/>
    </w:rPr>
  </w:style>
  <w:style w:type="paragraph" w:styleId="Underskrift">
    <w:name w:val="Signature"/>
    <w:basedOn w:val="Normal"/>
    <w:link w:val="UnderskriftTegn"/>
    <w:uiPriority w:val="19"/>
    <w:semiHidden/>
    <w:unhideWhenUsed/>
    <w:pPr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19"/>
    <w:semiHidden/>
    <w:rPr>
      <w:sz w:val="20"/>
    </w:rPr>
  </w:style>
  <w:style w:type="paragraph" w:styleId="Kildeliste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Figurliste">
    <w:name w:val="table of figures"/>
    <w:basedOn w:val="Normal"/>
    <w:next w:val="Normal"/>
    <w:uiPriority w:val="19"/>
    <w:semiHidden/>
    <w:unhideWhenUsed/>
  </w:style>
  <w:style w:type="paragraph" w:styleId="Kildelisteoverskrift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INNH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INNH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INNH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INNH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INNH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INNH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INNH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Overskriftforinnholdsfortegnelse">
    <w:name w:val="TOC Heading"/>
    <w:basedOn w:val="Overskrift1"/>
    <w:next w:val="Normal"/>
    <w:uiPriority w:val="14"/>
    <w:semiHidden/>
    <w:unhideWhenUsed/>
    <w:qFormat/>
    <w:pPr>
      <w:outlineLvl w:val="9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table" w:styleId="Vanligtabell4">
    <w:name w:val="Plain Table 4"/>
    <w:basedOn w:val="Vanligtabel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ssholdertekst">
    <w:name w:val="Placeholder Text"/>
    <w:basedOn w:val="Standardskriftforavsnitt"/>
    <w:semiHidden/>
    <w:rPr>
      <w:color w:val="808080"/>
    </w:rPr>
  </w:style>
  <w:style w:type="table" w:styleId="Tabellrutenett">
    <w:name w:val="Table Grid"/>
    <w:basedOn w:val="Vanligtabell"/>
    <w:uiPriority w:val="59"/>
    <w:rsid w:val="00A3017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7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31711\AppData\Roaming\Microsoft\Templates\Kalender%20for%20&#248;yeblikksbild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7853F-3334-40FF-8412-C6B7F375B26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79B3C89-5E39-4865-BF15-1C161E8F24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604AB9-F390-4253-BCE8-685183EB4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AF7308-AB38-4981-BB05-96CCEA2BF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Kalender for øyeblikksbilde</Template>
  <TotalTime>0</TotalTime>
  <Pages>1</Pages>
  <Words>142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2023-11-29T16:36:00Z</dcterms:created>
  <dcterms:modified xsi:type="dcterms:W3CDTF">2023-11-29T18:26:00Z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